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46E" w:rsidRDefault="00D2046E"/>
    <w:tbl>
      <w:tblPr>
        <w:tblW w:w="10283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71"/>
        <w:gridCol w:w="1418"/>
        <w:gridCol w:w="4394"/>
      </w:tblGrid>
      <w:tr w:rsidR="003155AA" w:rsidTr="00EE57AA">
        <w:trPr>
          <w:trHeight w:val="888"/>
        </w:trPr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</w:tcPr>
          <w:p w:rsidR="00C11960" w:rsidRDefault="005D06B1" w:rsidP="003155AA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504825" cy="533400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11960" w:rsidRPr="00454A9B" w:rsidRDefault="00C11960" w:rsidP="00302903">
            <w:pPr>
              <w:rPr>
                <w:lang w:val="en-US"/>
              </w:rPr>
            </w:pPr>
            <w:r w:rsidRPr="00454A9B">
              <w:rPr>
                <w:lang w:val="en-US"/>
              </w:rPr>
              <w:t xml:space="preserve"> 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C11960" w:rsidRDefault="00C11960" w:rsidP="00302903"/>
        </w:tc>
      </w:tr>
      <w:tr w:rsidR="003155AA" w:rsidTr="00EE57AA">
        <w:trPr>
          <w:trHeight w:val="2139"/>
        </w:trPr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</w:tcPr>
          <w:p w:rsidR="00C11960" w:rsidRPr="00454A9B" w:rsidRDefault="00C11960" w:rsidP="003155AA">
            <w:pPr>
              <w:ind w:left="-108" w:right="-108"/>
              <w:jc w:val="center"/>
              <w:rPr>
                <w:sz w:val="20"/>
                <w:szCs w:val="20"/>
              </w:rPr>
            </w:pPr>
          </w:p>
          <w:p w:rsidR="00C11960" w:rsidRPr="00454A9B" w:rsidRDefault="00C11960" w:rsidP="003155AA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454A9B">
              <w:rPr>
                <w:sz w:val="20"/>
                <w:szCs w:val="20"/>
              </w:rPr>
              <w:t>РОССИЙСКАЯ ФЕДЕРАЦИЯ</w:t>
            </w:r>
          </w:p>
          <w:p w:rsidR="00C11960" w:rsidRPr="00454A9B" w:rsidRDefault="00C11960" w:rsidP="003155AA">
            <w:pPr>
              <w:ind w:left="-108" w:right="-108"/>
              <w:jc w:val="center"/>
              <w:rPr>
                <w:b/>
                <w:sz w:val="30"/>
                <w:szCs w:val="30"/>
              </w:rPr>
            </w:pPr>
            <w:r w:rsidRPr="00454A9B">
              <w:rPr>
                <w:b/>
                <w:sz w:val="30"/>
                <w:szCs w:val="30"/>
              </w:rPr>
              <w:t>Администрация</w:t>
            </w:r>
          </w:p>
          <w:p w:rsidR="00C11960" w:rsidRPr="00454A9B" w:rsidRDefault="005D06B1" w:rsidP="003155AA">
            <w:pPr>
              <w:ind w:left="-108" w:right="-108"/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 xml:space="preserve">Сельского поселения Александровка муниципального района </w:t>
            </w:r>
            <w:proofErr w:type="gramStart"/>
            <w:r>
              <w:rPr>
                <w:b/>
                <w:sz w:val="30"/>
                <w:szCs w:val="30"/>
              </w:rPr>
              <w:t>Кинель-Черкасский</w:t>
            </w:r>
            <w:proofErr w:type="gramEnd"/>
          </w:p>
          <w:p w:rsidR="00C11960" w:rsidRPr="00454A9B" w:rsidRDefault="00C11960" w:rsidP="003155AA">
            <w:pPr>
              <w:ind w:left="-108" w:right="-108"/>
              <w:jc w:val="center"/>
              <w:rPr>
                <w:b/>
                <w:sz w:val="30"/>
                <w:szCs w:val="30"/>
              </w:rPr>
            </w:pPr>
            <w:r w:rsidRPr="00454A9B">
              <w:rPr>
                <w:b/>
                <w:sz w:val="30"/>
                <w:szCs w:val="30"/>
              </w:rPr>
              <w:t>Самарской области</w:t>
            </w:r>
          </w:p>
          <w:p w:rsidR="00C11960" w:rsidRPr="00454A9B" w:rsidRDefault="00193116" w:rsidP="003155AA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454A9B">
              <w:rPr>
                <w:b/>
                <w:sz w:val="30"/>
                <w:szCs w:val="30"/>
              </w:rPr>
              <w:t>ПОСТАНОВЛЕНИЕ</w:t>
            </w:r>
          </w:p>
        </w:tc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11960" w:rsidRDefault="00C11960" w:rsidP="00302903"/>
        </w:tc>
        <w:tc>
          <w:tcPr>
            <w:tcW w:w="439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11960" w:rsidRPr="00454A9B" w:rsidRDefault="00C11960" w:rsidP="00454A9B">
            <w:pPr>
              <w:ind w:left="-108" w:firstLine="180"/>
              <w:rPr>
                <w:b/>
                <w:sz w:val="28"/>
                <w:szCs w:val="28"/>
              </w:rPr>
            </w:pPr>
          </w:p>
        </w:tc>
      </w:tr>
      <w:tr w:rsidR="003155AA" w:rsidTr="00EE57AA">
        <w:trPr>
          <w:trHeight w:val="747"/>
        </w:trPr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1960" w:rsidRDefault="00CA4C64" w:rsidP="003155AA">
            <w:pPr>
              <w:ind w:left="-108" w:right="-108"/>
            </w:pPr>
            <w:r>
              <w:t>от__</w:t>
            </w:r>
            <w:r w:rsidR="00BB0E3B">
              <w:rPr>
                <w:u w:val="single"/>
              </w:rPr>
              <w:t>25.06</w:t>
            </w:r>
            <w:r w:rsidR="005D06B1">
              <w:rPr>
                <w:u w:val="single"/>
              </w:rPr>
              <w:t>.2014г.</w:t>
            </w:r>
            <w:r w:rsidR="00A945D1">
              <w:rPr>
                <w:u w:val="single"/>
              </w:rPr>
              <w:t>_</w:t>
            </w:r>
            <w:r w:rsidR="005D06B1">
              <w:t xml:space="preserve">  </w:t>
            </w:r>
            <w:r w:rsidR="00C11960">
              <w:t xml:space="preserve"> </w:t>
            </w:r>
            <w:r w:rsidR="00C11960" w:rsidRPr="00C37C34">
              <w:rPr>
                <w:sz w:val="20"/>
                <w:szCs w:val="20"/>
                <w:u w:val="single"/>
              </w:rPr>
              <w:t>№</w:t>
            </w:r>
            <w:r w:rsidR="00A945D1">
              <w:rPr>
                <w:u w:val="single"/>
              </w:rPr>
              <w:t>_</w:t>
            </w:r>
            <w:r w:rsidR="005D06B1">
              <w:rPr>
                <w:u w:val="single"/>
              </w:rPr>
              <w:t>28</w:t>
            </w:r>
            <w:r w:rsidR="00A945D1">
              <w:rPr>
                <w:u w:val="single"/>
              </w:rPr>
              <w:t>_</w:t>
            </w:r>
            <w:r w:rsidR="00C11960">
              <w:t xml:space="preserve"> </w:t>
            </w:r>
          </w:p>
          <w:p w:rsidR="00C11960" w:rsidRDefault="005D06B1" w:rsidP="003155AA">
            <w:pPr>
              <w:ind w:left="-108" w:right="-108"/>
            </w:pPr>
            <w:r>
              <w:t xml:space="preserve">             </w:t>
            </w:r>
            <w:r w:rsidR="00C11960">
              <w:t xml:space="preserve"> </w:t>
            </w:r>
            <w:proofErr w:type="gramStart"/>
            <w:r w:rsidR="00C11960">
              <w:t>с</w:t>
            </w:r>
            <w:proofErr w:type="gramEnd"/>
            <w:r w:rsidR="00C11960">
              <w:t xml:space="preserve">. </w:t>
            </w:r>
            <w:r>
              <w:t>Александровка</w:t>
            </w:r>
          </w:p>
          <w:p w:rsidR="00C11960" w:rsidRDefault="00C11960" w:rsidP="003155AA">
            <w:pPr>
              <w:ind w:left="-108" w:right="-108"/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11960" w:rsidRDefault="00C11960" w:rsidP="00302903"/>
        </w:tc>
        <w:tc>
          <w:tcPr>
            <w:tcW w:w="43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11960" w:rsidRDefault="00C11960" w:rsidP="00302903"/>
        </w:tc>
      </w:tr>
      <w:tr w:rsidR="003155AA" w:rsidTr="00EE57AA">
        <w:trPr>
          <w:trHeight w:val="885"/>
        </w:trPr>
        <w:tc>
          <w:tcPr>
            <w:tcW w:w="4471" w:type="dxa"/>
            <w:tcBorders>
              <w:top w:val="nil"/>
              <w:left w:val="nil"/>
              <w:bottom w:val="nil"/>
              <w:right w:val="nil"/>
            </w:tcBorders>
          </w:tcPr>
          <w:p w:rsidR="00C11960" w:rsidRPr="00430DBF" w:rsidRDefault="00CC1103" w:rsidP="00601898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[</w:t>
            </w:r>
            <w:r w:rsidR="00830C36">
              <w:rPr>
                <w:sz w:val="28"/>
                <w:szCs w:val="28"/>
              </w:rPr>
              <w:t xml:space="preserve">О внесении изменений в постановление Главы </w:t>
            </w:r>
            <w:r w:rsidR="00601898">
              <w:rPr>
                <w:sz w:val="28"/>
                <w:szCs w:val="28"/>
              </w:rPr>
              <w:t xml:space="preserve">сельского поселения Александровка от 27.06.2013 № 37 </w:t>
            </w:r>
            <w:r w:rsidR="00830C36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Об утверждении плана мероприятий</w:t>
            </w:r>
            <w:r w:rsidR="008416E9">
              <w:rPr>
                <w:sz w:val="28"/>
                <w:szCs w:val="28"/>
              </w:rPr>
              <w:t xml:space="preserve"> </w:t>
            </w:r>
            <w:r w:rsidR="008D7882">
              <w:rPr>
                <w:sz w:val="28"/>
                <w:szCs w:val="28"/>
              </w:rPr>
              <w:t xml:space="preserve"> («дорожной карты</w:t>
            </w:r>
            <w:r w:rsidR="008416E9" w:rsidRPr="000076B6">
              <w:rPr>
                <w:sz w:val="28"/>
                <w:szCs w:val="28"/>
              </w:rPr>
              <w:t>»)</w:t>
            </w:r>
            <w:r w:rsidR="00072D7F" w:rsidRPr="000076B6">
              <w:rPr>
                <w:sz w:val="28"/>
                <w:szCs w:val="28"/>
              </w:rPr>
              <w:t xml:space="preserve"> «Изменения в отраслях социальной сферы, направленные на повышение </w:t>
            </w:r>
            <w:r w:rsidR="00072D7F">
              <w:rPr>
                <w:sz w:val="28"/>
                <w:szCs w:val="28"/>
              </w:rPr>
              <w:t xml:space="preserve">эффективности сферы культуры в  </w:t>
            </w:r>
            <w:r w:rsidR="00601898">
              <w:rPr>
                <w:sz w:val="28"/>
                <w:szCs w:val="28"/>
              </w:rPr>
              <w:t>сельского поселения Александровка</w:t>
            </w:r>
            <w:r w:rsidR="00A945D1" w:rsidRPr="00430DBF">
              <w:rPr>
                <w:sz w:val="28"/>
                <w:szCs w:val="28"/>
              </w:rPr>
              <w:t>]</w:t>
            </w:r>
            <w:proofErr w:type="gramEnd"/>
          </w:p>
        </w:tc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11960" w:rsidRDefault="00C11960" w:rsidP="00302903"/>
        </w:tc>
        <w:tc>
          <w:tcPr>
            <w:tcW w:w="439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11960" w:rsidRDefault="00C11960" w:rsidP="00302903"/>
        </w:tc>
      </w:tr>
      <w:tr w:rsidR="00C11960" w:rsidTr="00EE57AA">
        <w:trPr>
          <w:trHeight w:val="5535"/>
        </w:trPr>
        <w:tc>
          <w:tcPr>
            <w:tcW w:w="102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D1B88" w:rsidRDefault="003C3A2F" w:rsidP="001269D3">
            <w:pPr>
              <w:jc w:val="both"/>
              <w:rPr>
                <w:sz w:val="28"/>
                <w:szCs w:val="28"/>
              </w:rPr>
            </w:pPr>
            <w:r w:rsidRPr="00430DBF">
              <w:rPr>
                <w:sz w:val="28"/>
                <w:szCs w:val="28"/>
              </w:rPr>
              <w:t xml:space="preserve">     </w:t>
            </w:r>
          </w:p>
          <w:p w:rsidR="001E63A8" w:rsidRDefault="001E63A8" w:rsidP="001269D3">
            <w:pPr>
              <w:jc w:val="both"/>
              <w:rPr>
                <w:sz w:val="28"/>
                <w:szCs w:val="28"/>
              </w:rPr>
            </w:pPr>
          </w:p>
          <w:p w:rsidR="00601898" w:rsidRDefault="00830C36" w:rsidP="001269D3">
            <w:pPr>
              <w:widowControl w:val="0"/>
              <w:autoSpaceDE w:val="0"/>
              <w:autoSpaceDN w:val="0"/>
              <w:adjustRightInd w:val="0"/>
              <w:ind w:firstLine="53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proofErr w:type="gramStart"/>
            <w:r w:rsidR="000E4824" w:rsidRPr="000E4824">
              <w:rPr>
                <w:sz w:val="28"/>
                <w:szCs w:val="28"/>
              </w:rPr>
              <w:t>В целях исполнения подпункта 2 пункта 5 Перечня поручений</w:t>
            </w:r>
            <w:r w:rsidR="005F3705">
              <w:rPr>
                <w:sz w:val="28"/>
                <w:szCs w:val="28"/>
              </w:rPr>
              <w:t xml:space="preserve"> Президента России</w:t>
            </w:r>
            <w:r w:rsidR="000E4824" w:rsidRPr="000E4824">
              <w:rPr>
                <w:sz w:val="28"/>
                <w:szCs w:val="28"/>
              </w:rPr>
              <w:t xml:space="preserve"> </w:t>
            </w:r>
            <w:r w:rsidR="005F3705">
              <w:rPr>
                <w:sz w:val="28"/>
                <w:szCs w:val="28"/>
              </w:rPr>
              <w:t xml:space="preserve"> от 27.12.2013 № Пр-3086 </w:t>
            </w:r>
            <w:r w:rsidR="000E4824" w:rsidRPr="000E4824">
              <w:rPr>
                <w:sz w:val="28"/>
                <w:szCs w:val="28"/>
              </w:rPr>
              <w:t>по реализации Послания Президента Российской Федерации Федеральному Собранию Российской Федерации от 12.12.2013 ,</w:t>
            </w:r>
            <w:r w:rsidR="000E4824" w:rsidRPr="000E4824">
              <w:rPr>
                <w:sz w:val="20"/>
                <w:szCs w:val="20"/>
              </w:rPr>
              <w:t xml:space="preserve"> </w:t>
            </w:r>
            <w:r w:rsidR="000E4824" w:rsidRPr="000E4824">
              <w:rPr>
                <w:sz w:val="28"/>
                <w:szCs w:val="28"/>
              </w:rPr>
              <w:t xml:space="preserve">пункта 40 Перечня поручений Правительства Российской Федерации от 31.12.2013 </w:t>
            </w:r>
            <w:r w:rsidR="000E4824" w:rsidRPr="000E4824">
              <w:rPr>
                <w:sz w:val="28"/>
                <w:szCs w:val="28"/>
              </w:rPr>
              <w:br/>
              <w:t xml:space="preserve">№ ДМ-П13-9589, протокола заседания </w:t>
            </w:r>
            <w:r w:rsidR="001E63A8">
              <w:rPr>
                <w:sz w:val="28"/>
                <w:szCs w:val="28"/>
              </w:rPr>
              <w:t xml:space="preserve"> </w:t>
            </w:r>
            <w:r w:rsidR="000E4824" w:rsidRPr="000E4824">
              <w:rPr>
                <w:sz w:val="28"/>
                <w:szCs w:val="28"/>
              </w:rPr>
              <w:t xml:space="preserve">у Заместителя </w:t>
            </w:r>
            <w:r w:rsidR="001E63A8">
              <w:rPr>
                <w:sz w:val="28"/>
                <w:szCs w:val="28"/>
              </w:rPr>
              <w:t xml:space="preserve"> </w:t>
            </w:r>
            <w:r w:rsidR="000E4824" w:rsidRPr="000E4824">
              <w:rPr>
                <w:sz w:val="28"/>
                <w:szCs w:val="28"/>
              </w:rPr>
              <w:t xml:space="preserve">Председателя Правительства Российской Федерации </w:t>
            </w:r>
            <w:proofErr w:type="spellStart"/>
            <w:r w:rsidR="000E4824" w:rsidRPr="000E4824">
              <w:rPr>
                <w:sz w:val="28"/>
                <w:szCs w:val="28"/>
              </w:rPr>
              <w:t>Голодец</w:t>
            </w:r>
            <w:proofErr w:type="spellEnd"/>
            <w:r w:rsidR="000E4824" w:rsidRPr="000E4824">
              <w:rPr>
                <w:sz w:val="28"/>
                <w:szCs w:val="28"/>
              </w:rPr>
              <w:t xml:space="preserve"> О.Ю. от 06.02.2014 </w:t>
            </w:r>
            <w:r w:rsidR="000E4824" w:rsidRPr="000E4824">
              <w:rPr>
                <w:sz w:val="28"/>
                <w:szCs w:val="28"/>
              </w:rPr>
              <w:br/>
              <w:t>№ ОГ-П12-23пр</w:t>
            </w:r>
            <w:r w:rsidR="001E63A8">
              <w:rPr>
                <w:sz w:val="28"/>
                <w:szCs w:val="28"/>
              </w:rPr>
              <w:t xml:space="preserve"> </w:t>
            </w:r>
            <w:r w:rsidR="000E4824" w:rsidRPr="000E4824">
              <w:rPr>
                <w:sz w:val="28"/>
                <w:szCs w:val="28"/>
              </w:rPr>
              <w:t xml:space="preserve"> в целях реализации Указа Президента Российской Федерации от 07.05.2012 № 597</w:t>
            </w:r>
            <w:proofErr w:type="gramEnd"/>
            <w:r w:rsidR="000E4824" w:rsidRPr="000E4824">
              <w:rPr>
                <w:sz w:val="28"/>
                <w:szCs w:val="28"/>
              </w:rPr>
              <w:t xml:space="preserve"> «</w:t>
            </w:r>
            <w:proofErr w:type="gramStart"/>
            <w:r w:rsidR="000E4824" w:rsidRPr="000E4824">
              <w:rPr>
                <w:sz w:val="28"/>
                <w:szCs w:val="28"/>
              </w:rPr>
              <w:t>О мероприятиях по реализации государственной социальной политики» в соответствии с Программой поэтапного совершенствования системы оплаты труда в государственных (муниципальных) учреждениях на 2012–2018 годы, утвержденной распоряжением Правительства Российской Федерации от 26.11.2012 № 2190-р,</w:t>
            </w:r>
            <w:r w:rsidR="000E4824" w:rsidRPr="000E4824">
              <w:rPr>
                <w:sz w:val="20"/>
                <w:szCs w:val="20"/>
              </w:rPr>
              <w:t xml:space="preserve"> </w:t>
            </w:r>
            <w:r w:rsidR="000E4824" w:rsidRPr="000E4824">
              <w:rPr>
                <w:sz w:val="28"/>
                <w:szCs w:val="28"/>
              </w:rPr>
              <w:t xml:space="preserve"> </w:t>
            </w:r>
            <w:r w:rsidR="00015FFE">
              <w:rPr>
                <w:bCs/>
                <w:sz w:val="28"/>
                <w:szCs w:val="28"/>
              </w:rPr>
              <w:t xml:space="preserve">постановления </w:t>
            </w:r>
            <w:r w:rsidR="000E4824" w:rsidRPr="000E4824">
              <w:rPr>
                <w:bCs/>
                <w:sz w:val="28"/>
                <w:szCs w:val="28"/>
              </w:rPr>
              <w:t xml:space="preserve"> Губернатора Самарской области от 07.03.2013 № 59 «Об утверждении Плана мероприятий («дорожной карты») «Изменения в отраслях социальной сферы, направленные на повышение эффективности сферы культуры в Самарской области»</w:t>
            </w:r>
            <w:r w:rsidR="000E4824">
              <w:rPr>
                <w:sz w:val="28"/>
                <w:szCs w:val="28"/>
              </w:rPr>
              <w:t>,</w:t>
            </w:r>
            <w:r w:rsidR="001E63A8">
              <w:rPr>
                <w:sz w:val="28"/>
                <w:szCs w:val="28"/>
              </w:rPr>
              <w:t xml:space="preserve"> </w:t>
            </w:r>
            <w:r w:rsidR="00F20281">
              <w:rPr>
                <w:sz w:val="28"/>
                <w:szCs w:val="28"/>
              </w:rPr>
              <w:t xml:space="preserve"> </w:t>
            </w:r>
            <w:proofErr w:type="gramEnd"/>
          </w:p>
          <w:p w:rsidR="00601898" w:rsidRDefault="00601898" w:rsidP="001269D3">
            <w:pPr>
              <w:widowControl w:val="0"/>
              <w:autoSpaceDE w:val="0"/>
              <w:autoSpaceDN w:val="0"/>
              <w:adjustRightInd w:val="0"/>
              <w:ind w:firstLine="53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</w:t>
            </w:r>
          </w:p>
          <w:p w:rsidR="000E4824" w:rsidRDefault="00601898" w:rsidP="001269D3">
            <w:pPr>
              <w:widowControl w:val="0"/>
              <w:autoSpaceDE w:val="0"/>
              <w:autoSpaceDN w:val="0"/>
              <w:adjustRightInd w:val="0"/>
              <w:ind w:firstLine="53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</w:t>
            </w:r>
            <w:r w:rsidR="00F20281">
              <w:rPr>
                <w:sz w:val="28"/>
                <w:szCs w:val="28"/>
              </w:rPr>
              <w:t>ПОСТА</w:t>
            </w:r>
            <w:r w:rsidR="000E4824">
              <w:rPr>
                <w:sz w:val="28"/>
                <w:szCs w:val="28"/>
              </w:rPr>
              <w:t>НОВЛЯЮ:</w:t>
            </w:r>
          </w:p>
          <w:p w:rsidR="00830C36" w:rsidRDefault="00830C36" w:rsidP="001269D3">
            <w:pPr>
              <w:widowControl w:val="0"/>
              <w:autoSpaceDE w:val="0"/>
              <w:autoSpaceDN w:val="0"/>
              <w:adjustRightInd w:val="0"/>
              <w:ind w:firstLine="539"/>
              <w:jc w:val="both"/>
              <w:rPr>
                <w:sz w:val="28"/>
                <w:szCs w:val="28"/>
              </w:rPr>
            </w:pPr>
          </w:p>
          <w:p w:rsidR="000E4824" w:rsidRDefault="001E63A8" w:rsidP="001269D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0E4824">
              <w:rPr>
                <w:sz w:val="28"/>
                <w:szCs w:val="28"/>
              </w:rPr>
              <w:t>1.</w:t>
            </w:r>
            <w:r w:rsidR="00830C36">
              <w:rPr>
                <w:sz w:val="28"/>
                <w:szCs w:val="28"/>
              </w:rPr>
              <w:t xml:space="preserve"> </w:t>
            </w:r>
            <w:r w:rsidR="000E4824">
              <w:rPr>
                <w:sz w:val="28"/>
                <w:szCs w:val="28"/>
              </w:rPr>
              <w:t>Внести в</w:t>
            </w:r>
            <w:r w:rsidR="00BB0E3B">
              <w:rPr>
                <w:sz w:val="28"/>
                <w:szCs w:val="28"/>
              </w:rPr>
              <w:t xml:space="preserve"> постановление г</w:t>
            </w:r>
            <w:r w:rsidR="00015FFE">
              <w:rPr>
                <w:sz w:val="28"/>
                <w:szCs w:val="28"/>
              </w:rPr>
              <w:t xml:space="preserve">лавы </w:t>
            </w:r>
            <w:r w:rsidR="00BB0E3B">
              <w:rPr>
                <w:sz w:val="28"/>
                <w:szCs w:val="28"/>
              </w:rPr>
              <w:t xml:space="preserve">сельского поселения Александровка муниципального района </w:t>
            </w:r>
            <w:proofErr w:type="gramStart"/>
            <w:r w:rsidR="00BB0E3B">
              <w:rPr>
                <w:sz w:val="28"/>
                <w:szCs w:val="28"/>
              </w:rPr>
              <w:t>Кинель-Черкасский</w:t>
            </w:r>
            <w:proofErr w:type="gramEnd"/>
            <w:r w:rsidR="00BB0E3B">
              <w:rPr>
                <w:sz w:val="28"/>
                <w:szCs w:val="28"/>
              </w:rPr>
              <w:t xml:space="preserve"> Самарской области</w:t>
            </w:r>
            <w:r w:rsidR="000E4824">
              <w:rPr>
                <w:sz w:val="28"/>
                <w:szCs w:val="28"/>
              </w:rPr>
              <w:t xml:space="preserve"> от</w:t>
            </w:r>
            <w:r w:rsidR="00B651C2">
              <w:rPr>
                <w:sz w:val="28"/>
                <w:szCs w:val="28"/>
              </w:rPr>
              <w:t xml:space="preserve"> </w:t>
            </w:r>
            <w:r w:rsidR="00601898">
              <w:rPr>
                <w:sz w:val="28"/>
                <w:szCs w:val="28"/>
              </w:rPr>
              <w:t xml:space="preserve">27.06.2013 № 37 </w:t>
            </w:r>
            <w:r w:rsidR="000E4824">
              <w:rPr>
                <w:sz w:val="28"/>
                <w:szCs w:val="28"/>
              </w:rPr>
              <w:t>«Об утверждении плана мероприятий  («дорожной карты</w:t>
            </w:r>
            <w:r w:rsidR="0022599A">
              <w:rPr>
                <w:sz w:val="28"/>
                <w:szCs w:val="28"/>
              </w:rPr>
              <w:t>») «И</w:t>
            </w:r>
            <w:bookmarkStart w:id="0" w:name="_GoBack"/>
            <w:bookmarkEnd w:id="0"/>
            <w:r w:rsidR="000E4824" w:rsidRPr="000076B6">
              <w:rPr>
                <w:sz w:val="28"/>
                <w:szCs w:val="28"/>
              </w:rPr>
              <w:t xml:space="preserve">зменения в </w:t>
            </w:r>
            <w:r w:rsidR="000E4824" w:rsidRPr="000076B6">
              <w:rPr>
                <w:sz w:val="28"/>
                <w:szCs w:val="28"/>
              </w:rPr>
              <w:lastRenderedPageBreak/>
              <w:t xml:space="preserve">отраслях социальной сферы, направленные на повышение </w:t>
            </w:r>
            <w:r w:rsidR="00770556">
              <w:rPr>
                <w:sz w:val="28"/>
                <w:szCs w:val="28"/>
              </w:rPr>
              <w:t xml:space="preserve">эффективности сферы культуры </w:t>
            </w:r>
            <w:r w:rsidR="00601898">
              <w:rPr>
                <w:sz w:val="28"/>
                <w:szCs w:val="28"/>
              </w:rPr>
              <w:t>сельского поселения Александровка</w:t>
            </w:r>
            <w:r w:rsidR="000E4824">
              <w:rPr>
                <w:sz w:val="28"/>
                <w:szCs w:val="28"/>
              </w:rPr>
              <w:t>»</w:t>
            </w:r>
            <w:r w:rsidR="009F11AF">
              <w:rPr>
                <w:sz w:val="28"/>
                <w:szCs w:val="28"/>
              </w:rPr>
              <w:t xml:space="preserve"> </w:t>
            </w:r>
            <w:r w:rsidR="000E4824">
              <w:rPr>
                <w:sz w:val="28"/>
                <w:szCs w:val="28"/>
              </w:rPr>
              <w:t xml:space="preserve"> следующие изменения:</w:t>
            </w:r>
          </w:p>
          <w:p w:rsidR="009F11AF" w:rsidRPr="009F11AF" w:rsidRDefault="002A5DA2" w:rsidP="001269D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1.1. </w:t>
            </w:r>
            <w:r w:rsidR="008F36BD">
              <w:rPr>
                <w:sz w:val="28"/>
                <w:szCs w:val="28"/>
              </w:rPr>
              <w:t>Раздел</w:t>
            </w:r>
            <w:r w:rsidR="00015FFE" w:rsidRPr="000E4824">
              <w:rPr>
                <w:sz w:val="28"/>
                <w:szCs w:val="28"/>
              </w:rPr>
              <w:t xml:space="preserve"> III</w:t>
            </w:r>
            <w:r w:rsidR="008F36BD">
              <w:rPr>
                <w:sz w:val="28"/>
                <w:szCs w:val="28"/>
              </w:rPr>
              <w:t>.</w:t>
            </w:r>
            <w:r w:rsidR="00015FFE">
              <w:rPr>
                <w:sz w:val="28"/>
                <w:szCs w:val="28"/>
              </w:rPr>
              <w:t xml:space="preserve"> </w:t>
            </w:r>
            <w:r w:rsidR="008F36BD">
              <w:rPr>
                <w:sz w:val="28"/>
                <w:szCs w:val="28"/>
              </w:rPr>
              <w:t xml:space="preserve"> П.1.</w:t>
            </w:r>
            <w:r w:rsidR="009F11AF">
              <w:rPr>
                <w:sz w:val="28"/>
                <w:szCs w:val="28"/>
              </w:rPr>
              <w:t xml:space="preserve"> </w:t>
            </w:r>
            <w:r w:rsidR="00015FFE">
              <w:rPr>
                <w:sz w:val="28"/>
                <w:szCs w:val="28"/>
              </w:rPr>
              <w:t>«</w:t>
            </w:r>
            <w:r w:rsidR="009F11AF" w:rsidRPr="009F11AF">
              <w:rPr>
                <w:sz w:val="28"/>
                <w:szCs w:val="28"/>
              </w:rPr>
              <w:t xml:space="preserve">Целевые показатели (индикаторы) развития сферы культуры </w:t>
            </w:r>
            <w:r w:rsidR="00601898">
              <w:rPr>
                <w:sz w:val="28"/>
                <w:szCs w:val="28"/>
              </w:rPr>
              <w:t>сельского поселения Александровка</w:t>
            </w:r>
            <w:r w:rsidR="009F11AF" w:rsidRPr="009F11AF">
              <w:rPr>
                <w:sz w:val="28"/>
                <w:szCs w:val="28"/>
              </w:rPr>
              <w:t xml:space="preserve"> и меры, обеспечивающие их достижение</w:t>
            </w:r>
            <w:r w:rsidR="00015FFE">
              <w:rPr>
                <w:sz w:val="28"/>
                <w:szCs w:val="28"/>
              </w:rPr>
              <w:t>»</w:t>
            </w:r>
          </w:p>
          <w:p w:rsidR="009F11AF" w:rsidRDefault="00015FFE" w:rsidP="001269D3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Плана </w:t>
            </w:r>
            <w:r w:rsidR="009F11AF" w:rsidRPr="00B651C2">
              <w:rPr>
                <w:sz w:val="28"/>
                <w:szCs w:val="28"/>
              </w:rPr>
              <w:t xml:space="preserve"> мероприятий </w:t>
            </w:r>
            <w:r w:rsidR="0022599A">
              <w:rPr>
                <w:sz w:val="28"/>
                <w:szCs w:val="28"/>
              </w:rPr>
              <w:t>(«дорожная карта») «</w:t>
            </w:r>
            <w:r w:rsidR="009F11AF">
              <w:rPr>
                <w:sz w:val="28"/>
                <w:szCs w:val="28"/>
              </w:rPr>
              <w:t xml:space="preserve">Изменения в </w:t>
            </w:r>
            <w:r w:rsidR="009F11AF" w:rsidRPr="00B651C2">
              <w:rPr>
                <w:sz w:val="28"/>
                <w:szCs w:val="28"/>
              </w:rPr>
              <w:t>отраслях социальной сферы, направленные н</w:t>
            </w:r>
            <w:r w:rsidR="009F11AF">
              <w:rPr>
                <w:sz w:val="28"/>
                <w:szCs w:val="28"/>
              </w:rPr>
              <w:t xml:space="preserve">а повышение эффективности сферы </w:t>
            </w:r>
            <w:r w:rsidR="009F11AF" w:rsidRPr="00B651C2">
              <w:rPr>
                <w:sz w:val="28"/>
                <w:szCs w:val="28"/>
              </w:rPr>
              <w:t xml:space="preserve">культуры </w:t>
            </w:r>
            <w:r w:rsidR="00601898">
              <w:rPr>
                <w:sz w:val="28"/>
                <w:szCs w:val="28"/>
              </w:rPr>
              <w:t>сельского поселения Александровка</w:t>
            </w:r>
            <w:r w:rsidR="009F11AF" w:rsidRPr="00B651C2">
              <w:rPr>
                <w:sz w:val="28"/>
                <w:szCs w:val="28"/>
              </w:rPr>
              <w:t>»</w:t>
            </w:r>
            <w:r w:rsidR="009F11AF">
              <w:rPr>
                <w:sz w:val="28"/>
                <w:szCs w:val="28"/>
              </w:rPr>
              <w:t xml:space="preserve"> (далее </w:t>
            </w:r>
            <w:r w:rsidR="008A59E5">
              <w:rPr>
                <w:sz w:val="28"/>
                <w:szCs w:val="28"/>
              </w:rPr>
              <w:t>- П</w:t>
            </w:r>
            <w:r w:rsidR="009F11AF">
              <w:rPr>
                <w:sz w:val="28"/>
                <w:szCs w:val="28"/>
              </w:rPr>
              <w:t>лан)</w:t>
            </w:r>
            <w:r>
              <w:rPr>
                <w:sz w:val="28"/>
                <w:szCs w:val="28"/>
              </w:rPr>
              <w:t xml:space="preserve"> изложить в следующей редакции:</w:t>
            </w:r>
          </w:p>
          <w:p w:rsidR="009F11AF" w:rsidRPr="00B651C2" w:rsidRDefault="009F11AF" w:rsidP="001269D3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sz w:val="28"/>
                <w:szCs w:val="28"/>
              </w:rPr>
            </w:pPr>
          </w:p>
          <w:p w:rsidR="00601898" w:rsidRPr="00B379F6" w:rsidRDefault="00601898" w:rsidP="00601898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b/>
                <w:sz w:val="28"/>
                <w:szCs w:val="28"/>
              </w:rPr>
            </w:pPr>
            <w:r w:rsidRPr="00B379F6">
              <w:rPr>
                <w:b/>
                <w:sz w:val="28"/>
                <w:szCs w:val="28"/>
              </w:rPr>
              <w:t xml:space="preserve">Увеличение </w:t>
            </w:r>
            <w:r w:rsidR="002A5DA2">
              <w:rPr>
                <w:b/>
                <w:sz w:val="28"/>
                <w:szCs w:val="28"/>
              </w:rPr>
              <w:t>посещаемости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B379F6">
              <w:rPr>
                <w:b/>
                <w:sz w:val="28"/>
                <w:szCs w:val="28"/>
              </w:rPr>
              <w:t xml:space="preserve">участников культурно-досуговых мероприятий, проводимых муниципальными учреждениями культуры, осуществляющими деятельность на территории </w:t>
            </w:r>
            <w:proofErr w:type="gramStart"/>
            <w:r w:rsidRPr="00B379F6">
              <w:rPr>
                <w:b/>
                <w:sz w:val="28"/>
                <w:szCs w:val="28"/>
              </w:rPr>
              <w:t>Кинель-Черкасского</w:t>
            </w:r>
            <w:proofErr w:type="gramEnd"/>
            <w:r w:rsidRPr="00B379F6">
              <w:rPr>
                <w:b/>
                <w:sz w:val="28"/>
                <w:szCs w:val="28"/>
              </w:rPr>
              <w:t xml:space="preserve"> района </w:t>
            </w:r>
          </w:p>
          <w:p w:rsidR="00601898" w:rsidRPr="000076B6" w:rsidRDefault="00601898" w:rsidP="00601898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0076B6">
              <w:rPr>
                <w:sz w:val="28"/>
                <w:szCs w:val="28"/>
              </w:rPr>
              <w:t>(процентов</w:t>
            </w:r>
            <w:r>
              <w:rPr>
                <w:sz w:val="28"/>
                <w:szCs w:val="28"/>
              </w:rPr>
              <w:t xml:space="preserve"> по отношению к 2012 году</w:t>
            </w:r>
            <w:r w:rsidRPr="000076B6">
              <w:rPr>
                <w:sz w:val="28"/>
                <w:szCs w:val="28"/>
              </w:rPr>
              <w:t>)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009"/>
              <w:gridCol w:w="2009"/>
              <w:gridCol w:w="2009"/>
              <w:gridCol w:w="2009"/>
              <w:gridCol w:w="2009"/>
            </w:tblGrid>
            <w:tr w:rsidR="00601898" w:rsidRPr="000076B6" w:rsidTr="005D06B1">
              <w:trPr>
                <w:trHeight w:val="467"/>
              </w:trPr>
              <w:tc>
                <w:tcPr>
                  <w:tcW w:w="2009" w:type="dxa"/>
                </w:tcPr>
                <w:p w:rsidR="00601898" w:rsidRPr="000076B6" w:rsidRDefault="00601898" w:rsidP="00C42B1A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</w:rPr>
                  </w:pPr>
                  <w:r w:rsidRPr="000076B6">
                    <w:rPr>
                      <w:sz w:val="28"/>
                      <w:szCs w:val="28"/>
                    </w:rPr>
                    <w:t>2014 год</w:t>
                  </w:r>
                </w:p>
              </w:tc>
              <w:tc>
                <w:tcPr>
                  <w:tcW w:w="2009" w:type="dxa"/>
                </w:tcPr>
                <w:p w:rsidR="00601898" w:rsidRPr="000076B6" w:rsidRDefault="00601898" w:rsidP="00C42B1A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</w:rPr>
                  </w:pPr>
                  <w:r w:rsidRPr="000076B6">
                    <w:rPr>
                      <w:sz w:val="28"/>
                      <w:szCs w:val="28"/>
                    </w:rPr>
                    <w:t>2015 год</w:t>
                  </w:r>
                </w:p>
              </w:tc>
              <w:tc>
                <w:tcPr>
                  <w:tcW w:w="2009" w:type="dxa"/>
                </w:tcPr>
                <w:p w:rsidR="00601898" w:rsidRPr="000076B6" w:rsidRDefault="00601898" w:rsidP="00C42B1A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</w:rPr>
                  </w:pPr>
                  <w:r w:rsidRPr="000076B6">
                    <w:rPr>
                      <w:sz w:val="28"/>
                      <w:szCs w:val="28"/>
                    </w:rPr>
                    <w:t>2016 год</w:t>
                  </w:r>
                </w:p>
              </w:tc>
              <w:tc>
                <w:tcPr>
                  <w:tcW w:w="2009" w:type="dxa"/>
                </w:tcPr>
                <w:p w:rsidR="00601898" w:rsidRPr="000076B6" w:rsidRDefault="00601898" w:rsidP="00C42B1A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</w:rPr>
                  </w:pPr>
                  <w:r w:rsidRPr="000076B6">
                    <w:rPr>
                      <w:sz w:val="28"/>
                      <w:szCs w:val="28"/>
                    </w:rPr>
                    <w:t>2017 год</w:t>
                  </w:r>
                </w:p>
              </w:tc>
              <w:tc>
                <w:tcPr>
                  <w:tcW w:w="2009" w:type="dxa"/>
                </w:tcPr>
                <w:p w:rsidR="00601898" w:rsidRPr="000076B6" w:rsidRDefault="00601898" w:rsidP="00C42B1A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</w:rPr>
                  </w:pPr>
                  <w:r w:rsidRPr="000076B6">
                    <w:rPr>
                      <w:sz w:val="28"/>
                      <w:szCs w:val="28"/>
                    </w:rPr>
                    <w:t>2018 год</w:t>
                  </w:r>
                </w:p>
              </w:tc>
            </w:tr>
            <w:tr w:rsidR="00601898" w:rsidRPr="000076B6" w:rsidTr="005D06B1">
              <w:trPr>
                <w:trHeight w:val="467"/>
              </w:trPr>
              <w:tc>
                <w:tcPr>
                  <w:tcW w:w="2009" w:type="dxa"/>
                </w:tcPr>
                <w:p w:rsidR="00601898" w:rsidRPr="000076B6" w:rsidRDefault="00601898" w:rsidP="00C42B1A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2009" w:type="dxa"/>
                </w:tcPr>
                <w:p w:rsidR="00601898" w:rsidRPr="000076B6" w:rsidRDefault="00601898" w:rsidP="00C42B1A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2009" w:type="dxa"/>
                </w:tcPr>
                <w:p w:rsidR="00601898" w:rsidRPr="000076B6" w:rsidRDefault="00601898" w:rsidP="00C42B1A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2009" w:type="dxa"/>
                </w:tcPr>
                <w:p w:rsidR="00601898" w:rsidRPr="000076B6" w:rsidRDefault="00601898" w:rsidP="00C42B1A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2009" w:type="dxa"/>
                </w:tcPr>
                <w:p w:rsidR="00601898" w:rsidRPr="000076B6" w:rsidRDefault="00601898" w:rsidP="00C42B1A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</w:tr>
          </w:tbl>
          <w:p w:rsidR="00601898" w:rsidRDefault="00601898" w:rsidP="00601898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601898" w:rsidRDefault="00601898" w:rsidP="00601898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(в абсолютных величинах)</w:t>
            </w:r>
          </w:p>
          <w:tbl>
            <w:tblPr>
              <w:tblW w:w="1013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689"/>
              <w:gridCol w:w="1689"/>
              <w:gridCol w:w="1689"/>
              <w:gridCol w:w="1689"/>
              <w:gridCol w:w="1689"/>
              <w:gridCol w:w="1689"/>
            </w:tblGrid>
            <w:tr w:rsidR="002A5DA2" w:rsidRPr="000076B6" w:rsidTr="002A5DA2">
              <w:trPr>
                <w:trHeight w:val="379"/>
              </w:trPr>
              <w:tc>
                <w:tcPr>
                  <w:tcW w:w="1689" w:type="dxa"/>
                </w:tcPr>
                <w:p w:rsidR="002A5DA2" w:rsidRPr="000076B6" w:rsidRDefault="002A5DA2" w:rsidP="00C42B1A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2012*</w:t>
                  </w:r>
                </w:p>
              </w:tc>
              <w:tc>
                <w:tcPr>
                  <w:tcW w:w="1689" w:type="dxa"/>
                </w:tcPr>
                <w:p w:rsidR="002A5DA2" w:rsidRPr="000076B6" w:rsidRDefault="002A5DA2" w:rsidP="00C42B1A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</w:rPr>
                  </w:pPr>
                  <w:r w:rsidRPr="000076B6">
                    <w:rPr>
                      <w:sz w:val="28"/>
                      <w:szCs w:val="28"/>
                    </w:rPr>
                    <w:t>2014 год</w:t>
                  </w:r>
                </w:p>
              </w:tc>
              <w:tc>
                <w:tcPr>
                  <w:tcW w:w="1689" w:type="dxa"/>
                </w:tcPr>
                <w:p w:rsidR="002A5DA2" w:rsidRPr="000076B6" w:rsidRDefault="002A5DA2" w:rsidP="00C42B1A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</w:rPr>
                  </w:pPr>
                  <w:r w:rsidRPr="000076B6">
                    <w:rPr>
                      <w:sz w:val="28"/>
                      <w:szCs w:val="28"/>
                    </w:rPr>
                    <w:t>2015 год</w:t>
                  </w:r>
                </w:p>
              </w:tc>
              <w:tc>
                <w:tcPr>
                  <w:tcW w:w="1689" w:type="dxa"/>
                </w:tcPr>
                <w:p w:rsidR="002A5DA2" w:rsidRPr="000076B6" w:rsidRDefault="002A5DA2" w:rsidP="00C42B1A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</w:rPr>
                  </w:pPr>
                  <w:r w:rsidRPr="000076B6">
                    <w:rPr>
                      <w:sz w:val="28"/>
                      <w:szCs w:val="28"/>
                    </w:rPr>
                    <w:t>2016 год</w:t>
                  </w:r>
                </w:p>
              </w:tc>
              <w:tc>
                <w:tcPr>
                  <w:tcW w:w="1689" w:type="dxa"/>
                </w:tcPr>
                <w:p w:rsidR="002A5DA2" w:rsidRPr="000076B6" w:rsidRDefault="002A5DA2" w:rsidP="00C42B1A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</w:rPr>
                  </w:pPr>
                  <w:r w:rsidRPr="000076B6">
                    <w:rPr>
                      <w:sz w:val="28"/>
                      <w:szCs w:val="28"/>
                    </w:rPr>
                    <w:t>2017 год</w:t>
                  </w:r>
                </w:p>
              </w:tc>
              <w:tc>
                <w:tcPr>
                  <w:tcW w:w="1689" w:type="dxa"/>
                </w:tcPr>
                <w:p w:rsidR="002A5DA2" w:rsidRPr="000076B6" w:rsidRDefault="002A5DA2" w:rsidP="00C42B1A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</w:rPr>
                  </w:pPr>
                  <w:r w:rsidRPr="000076B6">
                    <w:rPr>
                      <w:sz w:val="28"/>
                      <w:szCs w:val="28"/>
                    </w:rPr>
                    <w:t>2018 год</w:t>
                  </w:r>
                </w:p>
              </w:tc>
            </w:tr>
            <w:tr w:rsidR="002A5DA2" w:rsidRPr="000076B6" w:rsidTr="002A5DA2">
              <w:trPr>
                <w:trHeight w:val="397"/>
              </w:trPr>
              <w:tc>
                <w:tcPr>
                  <w:tcW w:w="1689" w:type="dxa"/>
                </w:tcPr>
                <w:p w:rsidR="002A5DA2" w:rsidRDefault="002A5DA2" w:rsidP="00C42B1A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2916</w:t>
                  </w:r>
                </w:p>
              </w:tc>
              <w:tc>
                <w:tcPr>
                  <w:tcW w:w="1689" w:type="dxa"/>
                </w:tcPr>
                <w:p w:rsidR="002A5DA2" w:rsidRPr="000076B6" w:rsidRDefault="002A5DA2" w:rsidP="00C42B1A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3090,9</w:t>
                  </w:r>
                </w:p>
              </w:tc>
              <w:tc>
                <w:tcPr>
                  <w:tcW w:w="1689" w:type="dxa"/>
                </w:tcPr>
                <w:p w:rsidR="002A5DA2" w:rsidRPr="000076B6" w:rsidRDefault="002A5DA2" w:rsidP="00C42B1A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3265,9</w:t>
                  </w:r>
                </w:p>
              </w:tc>
              <w:tc>
                <w:tcPr>
                  <w:tcW w:w="1689" w:type="dxa"/>
                </w:tcPr>
                <w:p w:rsidR="002A5DA2" w:rsidRPr="000076B6" w:rsidRDefault="002A5DA2" w:rsidP="00C42B1A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3440,8</w:t>
                  </w:r>
                </w:p>
              </w:tc>
              <w:tc>
                <w:tcPr>
                  <w:tcW w:w="1689" w:type="dxa"/>
                </w:tcPr>
                <w:p w:rsidR="002A5DA2" w:rsidRPr="000076B6" w:rsidRDefault="002A5DA2" w:rsidP="00C42B1A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3615,8</w:t>
                  </w:r>
                </w:p>
              </w:tc>
              <w:tc>
                <w:tcPr>
                  <w:tcW w:w="1689" w:type="dxa"/>
                </w:tcPr>
                <w:p w:rsidR="002A5DA2" w:rsidRPr="000076B6" w:rsidRDefault="002A5DA2" w:rsidP="00C42B1A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3790,8</w:t>
                  </w:r>
                </w:p>
              </w:tc>
            </w:tr>
          </w:tbl>
          <w:p w:rsidR="002A484E" w:rsidRDefault="002A484E" w:rsidP="001269D3">
            <w:pPr>
              <w:jc w:val="both"/>
              <w:rPr>
                <w:sz w:val="28"/>
                <w:szCs w:val="28"/>
              </w:rPr>
            </w:pPr>
          </w:p>
          <w:p w:rsidR="005A21B6" w:rsidRDefault="005A21B6" w:rsidP="001269D3">
            <w:pPr>
              <w:jc w:val="both"/>
              <w:rPr>
                <w:sz w:val="28"/>
                <w:szCs w:val="28"/>
              </w:rPr>
            </w:pPr>
          </w:p>
          <w:p w:rsidR="002A5DA2" w:rsidRDefault="002A5DA2" w:rsidP="002A5DA2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1.2. </w:t>
            </w:r>
            <w:r w:rsidR="002F42D8">
              <w:rPr>
                <w:sz w:val="28"/>
                <w:szCs w:val="28"/>
              </w:rPr>
              <w:t>Раздел</w:t>
            </w:r>
            <w:r w:rsidR="00A95364">
              <w:rPr>
                <w:sz w:val="28"/>
                <w:szCs w:val="28"/>
              </w:rPr>
              <w:t>а</w:t>
            </w:r>
            <w:r w:rsidR="008F36BD" w:rsidRPr="008F36BD">
              <w:rPr>
                <w:sz w:val="28"/>
                <w:szCs w:val="28"/>
              </w:rPr>
              <w:t xml:space="preserve"> </w:t>
            </w:r>
            <w:r w:rsidR="008F36BD" w:rsidRPr="008F36BD">
              <w:rPr>
                <w:sz w:val="28"/>
                <w:szCs w:val="28"/>
                <w:lang w:val="en-US"/>
              </w:rPr>
              <w:t>III</w:t>
            </w:r>
            <w:r w:rsidR="00B651C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п.5</w:t>
            </w:r>
            <w:r w:rsidR="002F42D8">
              <w:rPr>
                <w:sz w:val="28"/>
                <w:szCs w:val="28"/>
              </w:rPr>
              <w:t xml:space="preserve"> </w:t>
            </w:r>
            <w:r w:rsidRPr="00C46412">
              <w:rPr>
                <w:b/>
                <w:sz w:val="28"/>
                <w:szCs w:val="28"/>
              </w:rPr>
              <w:t xml:space="preserve"> Соотношение средней заработной платы работников муниципальных учреждений культуры </w:t>
            </w:r>
            <w:proofErr w:type="gramStart"/>
            <w:r w:rsidRPr="00C46412">
              <w:rPr>
                <w:b/>
                <w:sz w:val="28"/>
                <w:szCs w:val="28"/>
              </w:rPr>
              <w:t>Кинель-Черкасского</w:t>
            </w:r>
            <w:proofErr w:type="gramEnd"/>
            <w:r w:rsidRPr="00C46412">
              <w:rPr>
                <w:b/>
                <w:sz w:val="28"/>
                <w:szCs w:val="28"/>
              </w:rPr>
              <w:t xml:space="preserve"> района и средней заработной платы  в Самарской области.</w:t>
            </w:r>
          </w:p>
          <w:p w:rsidR="002A5DA2" w:rsidRPr="009213CF" w:rsidRDefault="002A5DA2" w:rsidP="002A5DA2">
            <w:pPr>
              <w:spacing w:line="360" w:lineRule="auto"/>
              <w:ind w:left="360"/>
              <w:jc w:val="center"/>
              <w:rPr>
                <w:sz w:val="28"/>
                <w:szCs w:val="28"/>
              </w:rPr>
            </w:pPr>
            <w:r w:rsidRPr="009213CF">
              <w:rPr>
                <w:sz w:val="28"/>
                <w:szCs w:val="28"/>
              </w:rPr>
              <w:t xml:space="preserve">                            </w:t>
            </w:r>
            <w:r>
              <w:rPr>
                <w:sz w:val="28"/>
                <w:szCs w:val="28"/>
              </w:rPr>
              <w:t xml:space="preserve">                                                </w:t>
            </w:r>
            <w:r w:rsidRPr="009213CF">
              <w:rPr>
                <w:sz w:val="28"/>
                <w:szCs w:val="28"/>
              </w:rPr>
              <w:t xml:space="preserve">  (процентов)</w:t>
            </w:r>
          </w:p>
          <w:tbl>
            <w:tblPr>
              <w:tblW w:w="1012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025"/>
              <w:gridCol w:w="2026"/>
              <w:gridCol w:w="2026"/>
              <w:gridCol w:w="2026"/>
              <w:gridCol w:w="2026"/>
            </w:tblGrid>
            <w:tr w:rsidR="002A5DA2" w:rsidRPr="009213CF" w:rsidTr="005D06B1">
              <w:trPr>
                <w:trHeight w:val="538"/>
              </w:trPr>
              <w:tc>
                <w:tcPr>
                  <w:tcW w:w="2025" w:type="dxa"/>
                  <w:shd w:val="clear" w:color="auto" w:fill="auto"/>
                </w:tcPr>
                <w:p w:rsidR="002A5DA2" w:rsidRPr="009213CF" w:rsidRDefault="002A5DA2" w:rsidP="00C42B1A">
                  <w:pPr>
                    <w:spacing w:line="360" w:lineRule="auto"/>
                    <w:jc w:val="both"/>
                    <w:rPr>
                      <w:sz w:val="28"/>
                      <w:szCs w:val="28"/>
                    </w:rPr>
                  </w:pPr>
                  <w:r w:rsidRPr="009213CF">
                    <w:rPr>
                      <w:sz w:val="28"/>
                      <w:szCs w:val="28"/>
                    </w:rPr>
                    <w:t>2014 год</w:t>
                  </w:r>
                </w:p>
              </w:tc>
              <w:tc>
                <w:tcPr>
                  <w:tcW w:w="2026" w:type="dxa"/>
                  <w:shd w:val="clear" w:color="auto" w:fill="auto"/>
                </w:tcPr>
                <w:p w:rsidR="002A5DA2" w:rsidRPr="009213CF" w:rsidRDefault="002A5DA2" w:rsidP="00C42B1A">
                  <w:pPr>
                    <w:spacing w:line="360" w:lineRule="auto"/>
                    <w:jc w:val="both"/>
                    <w:rPr>
                      <w:sz w:val="28"/>
                      <w:szCs w:val="28"/>
                    </w:rPr>
                  </w:pPr>
                  <w:r w:rsidRPr="009213CF">
                    <w:rPr>
                      <w:sz w:val="28"/>
                      <w:szCs w:val="28"/>
                    </w:rPr>
                    <w:t>2015 год</w:t>
                  </w:r>
                </w:p>
              </w:tc>
              <w:tc>
                <w:tcPr>
                  <w:tcW w:w="2026" w:type="dxa"/>
                  <w:shd w:val="clear" w:color="auto" w:fill="auto"/>
                </w:tcPr>
                <w:p w:rsidR="002A5DA2" w:rsidRPr="009213CF" w:rsidRDefault="002A5DA2" w:rsidP="00C42B1A">
                  <w:pPr>
                    <w:spacing w:line="360" w:lineRule="auto"/>
                    <w:jc w:val="both"/>
                    <w:rPr>
                      <w:sz w:val="28"/>
                      <w:szCs w:val="28"/>
                    </w:rPr>
                  </w:pPr>
                  <w:r w:rsidRPr="009213CF">
                    <w:rPr>
                      <w:sz w:val="28"/>
                      <w:szCs w:val="28"/>
                    </w:rPr>
                    <w:t>2016 год</w:t>
                  </w:r>
                </w:p>
              </w:tc>
              <w:tc>
                <w:tcPr>
                  <w:tcW w:w="2026" w:type="dxa"/>
                  <w:shd w:val="clear" w:color="auto" w:fill="auto"/>
                </w:tcPr>
                <w:p w:rsidR="002A5DA2" w:rsidRPr="009213CF" w:rsidRDefault="002A5DA2" w:rsidP="00C42B1A">
                  <w:pPr>
                    <w:spacing w:line="360" w:lineRule="auto"/>
                    <w:jc w:val="both"/>
                    <w:rPr>
                      <w:sz w:val="28"/>
                      <w:szCs w:val="28"/>
                    </w:rPr>
                  </w:pPr>
                  <w:r w:rsidRPr="009213CF">
                    <w:rPr>
                      <w:sz w:val="28"/>
                      <w:szCs w:val="28"/>
                    </w:rPr>
                    <w:t>2017 год</w:t>
                  </w:r>
                </w:p>
              </w:tc>
              <w:tc>
                <w:tcPr>
                  <w:tcW w:w="2026" w:type="dxa"/>
                  <w:shd w:val="clear" w:color="auto" w:fill="auto"/>
                </w:tcPr>
                <w:p w:rsidR="002A5DA2" w:rsidRPr="009213CF" w:rsidRDefault="002A5DA2" w:rsidP="00C42B1A">
                  <w:pPr>
                    <w:spacing w:line="360" w:lineRule="auto"/>
                    <w:jc w:val="both"/>
                    <w:rPr>
                      <w:sz w:val="28"/>
                      <w:szCs w:val="28"/>
                    </w:rPr>
                  </w:pPr>
                  <w:r w:rsidRPr="009213CF">
                    <w:rPr>
                      <w:sz w:val="28"/>
                      <w:szCs w:val="28"/>
                    </w:rPr>
                    <w:t>2018 год</w:t>
                  </w:r>
                </w:p>
              </w:tc>
            </w:tr>
            <w:tr w:rsidR="002A5DA2" w:rsidRPr="009213CF" w:rsidTr="005D06B1">
              <w:trPr>
                <w:trHeight w:val="538"/>
              </w:trPr>
              <w:tc>
                <w:tcPr>
                  <w:tcW w:w="2025" w:type="dxa"/>
                  <w:shd w:val="clear" w:color="auto" w:fill="auto"/>
                </w:tcPr>
                <w:p w:rsidR="002A5DA2" w:rsidRPr="009213CF" w:rsidRDefault="002A5DA2" w:rsidP="00C42B1A">
                  <w:pPr>
                    <w:spacing w:line="360" w:lineRule="auto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72,0</w:t>
                  </w:r>
                </w:p>
              </w:tc>
              <w:tc>
                <w:tcPr>
                  <w:tcW w:w="2026" w:type="dxa"/>
                  <w:shd w:val="clear" w:color="auto" w:fill="auto"/>
                </w:tcPr>
                <w:p w:rsidR="002A5DA2" w:rsidRPr="009213CF" w:rsidRDefault="002A5DA2" w:rsidP="00C42B1A">
                  <w:pPr>
                    <w:spacing w:line="360" w:lineRule="auto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72,1</w:t>
                  </w:r>
                </w:p>
              </w:tc>
              <w:tc>
                <w:tcPr>
                  <w:tcW w:w="2026" w:type="dxa"/>
                  <w:shd w:val="clear" w:color="auto" w:fill="auto"/>
                </w:tcPr>
                <w:p w:rsidR="002A5DA2" w:rsidRPr="009213CF" w:rsidRDefault="002A5DA2" w:rsidP="00C42B1A">
                  <w:pPr>
                    <w:spacing w:line="360" w:lineRule="auto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79,3</w:t>
                  </w:r>
                </w:p>
              </w:tc>
              <w:tc>
                <w:tcPr>
                  <w:tcW w:w="2026" w:type="dxa"/>
                  <w:shd w:val="clear" w:color="auto" w:fill="auto"/>
                </w:tcPr>
                <w:p w:rsidR="002A5DA2" w:rsidRPr="009213CF" w:rsidRDefault="002A5DA2" w:rsidP="00C42B1A">
                  <w:pPr>
                    <w:spacing w:line="360" w:lineRule="auto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95,0</w:t>
                  </w:r>
                </w:p>
              </w:tc>
              <w:tc>
                <w:tcPr>
                  <w:tcW w:w="2026" w:type="dxa"/>
                  <w:shd w:val="clear" w:color="auto" w:fill="auto"/>
                </w:tcPr>
                <w:p w:rsidR="002A5DA2" w:rsidRPr="009213CF" w:rsidRDefault="002A5DA2" w:rsidP="00C42B1A">
                  <w:pPr>
                    <w:spacing w:line="360" w:lineRule="auto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95,0</w:t>
                  </w:r>
                </w:p>
              </w:tc>
            </w:tr>
          </w:tbl>
          <w:p w:rsidR="002A5DA2" w:rsidRDefault="002A5DA2" w:rsidP="002A5DA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2A5DA2" w:rsidRPr="002A5DA2" w:rsidRDefault="0057008F" w:rsidP="002A5DA2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</w:t>
            </w:r>
            <w:r w:rsidR="002C304F">
              <w:rPr>
                <w:sz w:val="28"/>
                <w:szCs w:val="28"/>
              </w:rPr>
              <w:t xml:space="preserve">.Дополнить </w:t>
            </w:r>
            <w:r w:rsidR="00C154DF">
              <w:rPr>
                <w:sz w:val="28"/>
                <w:szCs w:val="28"/>
              </w:rPr>
              <w:t xml:space="preserve"> </w:t>
            </w:r>
            <w:r w:rsidR="002A5DA2">
              <w:rPr>
                <w:sz w:val="28"/>
                <w:szCs w:val="28"/>
              </w:rPr>
              <w:t xml:space="preserve">Раздела  </w:t>
            </w:r>
            <w:r w:rsidR="002A5DA2" w:rsidRPr="000E4824">
              <w:rPr>
                <w:sz w:val="28"/>
                <w:szCs w:val="28"/>
              </w:rPr>
              <w:t xml:space="preserve"> III.</w:t>
            </w:r>
            <w:r w:rsidR="002A5DA2">
              <w:rPr>
                <w:sz w:val="28"/>
                <w:szCs w:val="28"/>
              </w:rPr>
              <w:t xml:space="preserve"> </w:t>
            </w:r>
            <w:r w:rsidR="002A5DA2" w:rsidRPr="000E4824">
              <w:rPr>
                <w:sz w:val="28"/>
                <w:szCs w:val="28"/>
              </w:rPr>
              <w:t xml:space="preserve"> </w:t>
            </w:r>
            <w:r w:rsidR="002A5DA2">
              <w:rPr>
                <w:b/>
                <w:sz w:val="28"/>
                <w:szCs w:val="28"/>
              </w:rPr>
              <w:t xml:space="preserve"> </w:t>
            </w:r>
            <w:r w:rsidR="00C154DF">
              <w:rPr>
                <w:sz w:val="28"/>
                <w:szCs w:val="28"/>
              </w:rPr>
              <w:t>п.</w:t>
            </w:r>
            <w:r w:rsidR="002A5DA2">
              <w:rPr>
                <w:sz w:val="28"/>
                <w:szCs w:val="28"/>
              </w:rPr>
              <w:t>6</w:t>
            </w:r>
            <w:r w:rsidR="003C3120">
              <w:rPr>
                <w:sz w:val="28"/>
                <w:szCs w:val="28"/>
              </w:rPr>
              <w:t xml:space="preserve">. </w:t>
            </w:r>
            <w:r w:rsidR="002A5DA2">
              <w:rPr>
                <w:b/>
                <w:sz w:val="28"/>
                <w:szCs w:val="28"/>
              </w:rPr>
              <w:t>Увеличение количества предоставляемых дополнительных услуг учреждением культуры</w:t>
            </w:r>
          </w:p>
          <w:p w:rsidR="002A5DA2" w:rsidRPr="003C67C1" w:rsidRDefault="002A5DA2" w:rsidP="002A5DA2">
            <w:pPr>
              <w:ind w:left="284"/>
              <w:jc w:val="both"/>
              <w:rPr>
                <w:b/>
                <w:sz w:val="28"/>
                <w:szCs w:val="28"/>
              </w:rPr>
            </w:pPr>
          </w:p>
          <w:tbl>
            <w:tblPr>
              <w:tblW w:w="1014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028"/>
              <w:gridCol w:w="2029"/>
              <w:gridCol w:w="2029"/>
              <w:gridCol w:w="2029"/>
              <w:gridCol w:w="2029"/>
            </w:tblGrid>
            <w:tr w:rsidR="002A5DA2" w:rsidRPr="009213CF" w:rsidTr="002A5DA2">
              <w:trPr>
                <w:trHeight w:val="524"/>
              </w:trPr>
              <w:tc>
                <w:tcPr>
                  <w:tcW w:w="2028" w:type="dxa"/>
                  <w:shd w:val="clear" w:color="auto" w:fill="auto"/>
                </w:tcPr>
                <w:p w:rsidR="002A5DA2" w:rsidRPr="009213CF" w:rsidRDefault="002A5DA2" w:rsidP="00C42B1A">
                  <w:pPr>
                    <w:spacing w:line="360" w:lineRule="auto"/>
                    <w:jc w:val="both"/>
                    <w:rPr>
                      <w:sz w:val="28"/>
                      <w:szCs w:val="28"/>
                    </w:rPr>
                  </w:pPr>
                  <w:r w:rsidRPr="009213CF">
                    <w:rPr>
                      <w:sz w:val="28"/>
                      <w:szCs w:val="28"/>
                    </w:rPr>
                    <w:t>2014 год</w:t>
                  </w:r>
                </w:p>
              </w:tc>
              <w:tc>
                <w:tcPr>
                  <w:tcW w:w="2029" w:type="dxa"/>
                  <w:shd w:val="clear" w:color="auto" w:fill="auto"/>
                </w:tcPr>
                <w:p w:rsidR="002A5DA2" w:rsidRPr="009213CF" w:rsidRDefault="002A5DA2" w:rsidP="00C42B1A">
                  <w:pPr>
                    <w:spacing w:line="360" w:lineRule="auto"/>
                    <w:jc w:val="both"/>
                    <w:rPr>
                      <w:sz w:val="28"/>
                      <w:szCs w:val="28"/>
                    </w:rPr>
                  </w:pPr>
                  <w:r w:rsidRPr="009213CF">
                    <w:rPr>
                      <w:sz w:val="28"/>
                      <w:szCs w:val="28"/>
                    </w:rPr>
                    <w:t>2015 год</w:t>
                  </w:r>
                </w:p>
              </w:tc>
              <w:tc>
                <w:tcPr>
                  <w:tcW w:w="2029" w:type="dxa"/>
                  <w:shd w:val="clear" w:color="auto" w:fill="auto"/>
                </w:tcPr>
                <w:p w:rsidR="002A5DA2" w:rsidRPr="009213CF" w:rsidRDefault="002A5DA2" w:rsidP="00C42B1A">
                  <w:pPr>
                    <w:spacing w:line="360" w:lineRule="auto"/>
                    <w:jc w:val="both"/>
                    <w:rPr>
                      <w:sz w:val="28"/>
                      <w:szCs w:val="28"/>
                    </w:rPr>
                  </w:pPr>
                  <w:r w:rsidRPr="009213CF">
                    <w:rPr>
                      <w:sz w:val="28"/>
                      <w:szCs w:val="28"/>
                    </w:rPr>
                    <w:t>2016 год</w:t>
                  </w:r>
                </w:p>
              </w:tc>
              <w:tc>
                <w:tcPr>
                  <w:tcW w:w="2029" w:type="dxa"/>
                  <w:shd w:val="clear" w:color="auto" w:fill="auto"/>
                </w:tcPr>
                <w:p w:rsidR="002A5DA2" w:rsidRPr="009213CF" w:rsidRDefault="002A5DA2" w:rsidP="00C42B1A">
                  <w:pPr>
                    <w:spacing w:line="360" w:lineRule="auto"/>
                    <w:jc w:val="both"/>
                    <w:rPr>
                      <w:sz w:val="28"/>
                      <w:szCs w:val="28"/>
                    </w:rPr>
                  </w:pPr>
                  <w:r w:rsidRPr="009213CF">
                    <w:rPr>
                      <w:sz w:val="28"/>
                      <w:szCs w:val="28"/>
                    </w:rPr>
                    <w:t>2017 год</w:t>
                  </w:r>
                </w:p>
              </w:tc>
              <w:tc>
                <w:tcPr>
                  <w:tcW w:w="2029" w:type="dxa"/>
                  <w:shd w:val="clear" w:color="auto" w:fill="auto"/>
                </w:tcPr>
                <w:p w:rsidR="002A5DA2" w:rsidRPr="009213CF" w:rsidRDefault="002A5DA2" w:rsidP="00C42B1A">
                  <w:pPr>
                    <w:spacing w:line="360" w:lineRule="auto"/>
                    <w:jc w:val="both"/>
                    <w:rPr>
                      <w:sz w:val="28"/>
                      <w:szCs w:val="28"/>
                    </w:rPr>
                  </w:pPr>
                  <w:r w:rsidRPr="009213CF">
                    <w:rPr>
                      <w:sz w:val="28"/>
                      <w:szCs w:val="28"/>
                    </w:rPr>
                    <w:t>2018 год</w:t>
                  </w:r>
                </w:p>
              </w:tc>
            </w:tr>
            <w:tr w:rsidR="002A5DA2" w:rsidRPr="009213CF" w:rsidTr="002A5DA2">
              <w:trPr>
                <w:trHeight w:val="524"/>
              </w:trPr>
              <w:tc>
                <w:tcPr>
                  <w:tcW w:w="2028" w:type="dxa"/>
                  <w:shd w:val="clear" w:color="auto" w:fill="auto"/>
                </w:tcPr>
                <w:p w:rsidR="002A5DA2" w:rsidRPr="009213CF" w:rsidRDefault="002A5DA2" w:rsidP="00C42B1A">
                  <w:pPr>
                    <w:spacing w:line="360" w:lineRule="auto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2029" w:type="dxa"/>
                  <w:shd w:val="clear" w:color="auto" w:fill="auto"/>
                </w:tcPr>
                <w:p w:rsidR="002A5DA2" w:rsidRPr="009213CF" w:rsidRDefault="002A5DA2" w:rsidP="00C42B1A">
                  <w:pPr>
                    <w:spacing w:line="360" w:lineRule="auto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2029" w:type="dxa"/>
                  <w:shd w:val="clear" w:color="auto" w:fill="auto"/>
                </w:tcPr>
                <w:p w:rsidR="002A5DA2" w:rsidRPr="009213CF" w:rsidRDefault="002A5DA2" w:rsidP="00C42B1A">
                  <w:pPr>
                    <w:spacing w:line="360" w:lineRule="auto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2029" w:type="dxa"/>
                  <w:shd w:val="clear" w:color="auto" w:fill="auto"/>
                </w:tcPr>
                <w:p w:rsidR="002A5DA2" w:rsidRPr="009213CF" w:rsidRDefault="002A5DA2" w:rsidP="00C42B1A">
                  <w:pPr>
                    <w:spacing w:line="360" w:lineRule="auto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2029" w:type="dxa"/>
                  <w:shd w:val="clear" w:color="auto" w:fill="auto"/>
                </w:tcPr>
                <w:p w:rsidR="002A5DA2" w:rsidRPr="009213CF" w:rsidRDefault="002A5DA2" w:rsidP="00C42B1A">
                  <w:pPr>
                    <w:spacing w:line="360" w:lineRule="auto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</w:tr>
          </w:tbl>
          <w:p w:rsidR="002A5DA2" w:rsidRDefault="002A5DA2" w:rsidP="001269D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2A5DA2" w:rsidRDefault="002A5DA2" w:rsidP="002A5DA2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 Раздел </w:t>
            </w:r>
            <w:r>
              <w:rPr>
                <w:sz w:val="28"/>
                <w:szCs w:val="28"/>
                <w:lang w:val="en-US"/>
              </w:rPr>
              <w:t>IV</w:t>
            </w:r>
            <w:r>
              <w:rPr>
                <w:sz w:val="28"/>
                <w:szCs w:val="28"/>
              </w:rPr>
              <w:t xml:space="preserve"> п.</w:t>
            </w:r>
            <w:r w:rsidRPr="003C67C1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2.</w:t>
            </w:r>
            <w:r w:rsidRPr="003C67C1">
              <w:rPr>
                <w:b/>
                <w:sz w:val="28"/>
                <w:szCs w:val="28"/>
              </w:rPr>
              <w:t xml:space="preserve"> численность работников муниципального учреждения культуры, осуществляющего деятельность на территории   сельского поселения Александровка</w:t>
            </w:r>
            <w:r w:rsidRPr="001347B0">
              <w:rPr>
                <w:sz w:val="28"/>
                <w:szCs w:val="28"/>
              </w:rPr>
              <w:t>:</w:t>
            </w:r>
          </w:p>
          <w:p w:rsidR="002A5DA2" w:rsidRPr="002A5DA2" w:rsidRDefault="002A5DA2" w:rsidP="001269D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2A5DA2" w:rsidRDefault="002A5DA2" w:rsidP="001269D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tbl>
            <w:tblPr>
              <w:tblW w:w="9855" w:type="dxa"/>
              <w:tblInd w:w="10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971"/>
              <w:gridCol w:w="1971"/>
              <w:gridCol w:w="1971"/>
              <w:gridCol w:w="1971"/>
              <w:gridCol w:w="1971"/>
            </w:tblGrid>
            <w:tr w:rsidR="002A5DA2" w:rsidRPr="000076B6" w:rsidTr="005D06B1">
              <w:trPr>
                <w:trHeight w:val="716"/>
              </w:trPr>
              <w:tc>
                <w:tcPr>
                  <w:tcW w:w="1971" w:type="dxa"/>
                </w:tcPr>
                <w:p w:rsidR="002A5DA2" w:rsidRPr="000076B6" w:rsidRDefault="002A5DA2" w:rsidP="00C42B1A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</w:rPr>
                  </w:pPr>
                  <w:r w:rsidRPr="000076B6">
                    <w:rPr>
                      <w:sz w:val="28"/>
                      <w:szCs w:val="28"/>
                    </w:rPr>
                    <w:t>2014 год</w:t>
                  </w:r>
                </w:p>
              </w:tc>
              <w:tc>
                <w:tcPr>
                  <w:tcW w:w="1971" w:type="dxa"/>
                </w:tcPr>
                <w:p w:rsidR="002A5DA2" w:rsidRPr="000076B6" w:rsidRDefault="002A5DA2" w:rsidP="00C42B1A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</w:rPr>
                  </w:pPr>
                  <w:r w:rsidRPr="000076B6">
                    <w:rPr>
                      <w:sz w:val="28"/>
                      <w:szCs w:val="28"/>
                    </w:rPr>
                    <w:t>2015 год</w:t>
                  </w:r>
                </w:p>
              </w:tc>
              <w:tc>
                <w:tcPr>
                  <w:tcW w:w="1971" w:type="dxa"/>
                </w:tcPr>
                <w:p w:rsidR="002A5DA2" w:rsidRPr="000076B6" w:rsidRDefault="002A5DA2" w:rsidP="00C42B1A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</w:rPr>
                  </w:pPr>
                  <w:r w:rsidRPr="000076B6">
                    <w:rPr>
                      <w:sz w:val="28"/>
                      <w:szCs w:val="28"/>
                    </w:rPr>
                    <w:t>2016 год</w:t>
                  </w:r>
                </w:p>
              </w:tc>
              <w:tc>
                <w:tcPr>
                  <w:tcW w:w="1971" w:type="dxa"/>
                </w:tcPr>
                <w:p w:rsidR="002A5DA2" w:rsidRPr="000076B6" w:rsidRDefault="002A5DA2" w:rsidP="00C42B1A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</w:rPr>
                  </w:pPr>
                  <w:r w:rsidRPr="000076B6">
                    <w:rPr>
                      <w:sz w:val="28"/>
                      <w:szCs w:val="28"/>
                    </w:rPr>
                    <w:t>2017 год</w:t>
                  </w:r>
                </w:p>
              </w:tc>
              <w:tc>
                <w:tcPr>
                  <w:tcW w:w="1971" w:type="dxa"/>
                </w:tcPr>
                <w:p w:rsidR="002A5DA2" w:rsidRPr="000076B6" w:rsidRDefault="002A5DA2" w:rsidP="00C42B1A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</w:rPr>
                  </w:pPr>
                  <w:r w:rsidRPr="000076B6">
                    <w:rPr>
                      <w:sz w:val="28"/>
                      <w:szCs w:val="28"/>
                    </w:rPr>
                    <w:t>2018 год</w:t>
                  </w:r>
                </w:p>
              </w:tc>
            </w:tr>
            <w:tr w:rsidR="002A5DA2" w:rsidRPr="000076B6" w:rsidTr="005D06B1">
              <w:trPr>
                <w:trHeight w:val="679"/>
              </w:trPr>
              <w:tc>
                <w:tcPr>
                  <w:tcW w:w="1971" w:type="dxa"/>
                </w:tcPr>
                <w:p w:rsidR="002A5DA2" w:rsidRPr="000076B6" w:rsidRDefault="002A5DA2" w:rsidP="00C42B1A">
                  <w:pPr>
                    <w:tabs>
                      <w:tab w:val="left" w:pos="851"/>
                    </w:tabs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lastRenderedPageBreak/>
                    <w:t>5</w:t>
                  </w:r>
                </w:p>
              </w:tc>
              <w:tc>
                <w:tcPr>
                  <w:tcW w:w="1971" w:type="dxa"/>
                </w:tcPr>
                <w:p w:rsidR="002A5DA2" w:rsidRPr="000076B6" w:rsidRDefault="002A5DA2" w:rsidP="00C42B1A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971" w:type="dxa"/>
                </w:tcPr>
                <w:p w:rsidR="002A5DA2" w:rsidRPr="000076B6" w:rsidRDefault="002A5DA2" w:rsidP="00C42B1A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971" w:type="dxa"/>
                </w:tcPr>
                <w:p w:rsidR="002A5DA2" w:rsidRPr="000076B6" w:rsidRDefault="002A5DA2" w:rsidP="00C42B1A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971" w:type="dxa"/>
                </w:tcPr>
                <w:p w:rsidR="002A5DA2" w:rsidRPr="000076B6" w:rsidRDefault="002A5DA2" w:rsidP="00C42B1A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</w:tr>
          </w:tbl>
          <w:p w:rsidR="002A5DA2" w:rsidRDefault="002A5DA2" w:rsidP="001269D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2A5DA2" w:rsidRDefault="002A5DA2" w:rsidP="001269D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2A5DA2" w:rsidRDefault="002A5DA2" w:rsidP="001269D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681705" w:rsidRPr="00E73FBC" w:rsidRDefault="001E63A8" w:rsidP="00BB0E3B">
            <w:pPr>
              <w:spacing w:line="22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D043A9" w:rsidRPr="00E73FBC">
              <w:rPr>
                <w:sz w:val="28"/>
                <w:szCs w:val="28"/>
              </w:rPr>
              <w:t>2.</w:t>
            </w:r>
            <w:r w:rsidR="00830C36" w:rsidRPr="00E73FBC">
              <w:rPr>
                <w:sz w:val="28"/>
                <w:szCs w:val="28"/>
              </w:rPr>
              <w:t xml:space="preserve"> </w:t>
            </w:r>
            <w:proofErr w:type="gramStart"/>
            <w:r w:rsidR="00944C57" w:rsidRPr="00E73FBC">
              <w:rPr>
                <w:sz w:val="28"/>
                <w:szCs w:val="28"/>
              </w:rPr>
              <w:t>Контроль за</w:t>
            </w:r>
            <w:proofErr w:type="gramEnd"/>
            <w:r w:rsidR="00944C57" w:rsidRPr="00E73FBC">
              <w:rPr>
                <w:sz w:val="28"/>
                <w:szCs w:val="28"/>
              </w:rPr>
              <w:t xml:space="preserve"> вы</w:t>
            </w:r>
            <w:r w:rsidR="00137DF7" w:rsidRPr="00E73FBC">
              <w:rPr>
                <w:sz w:val="28"/>
                <w:szCs w:val="28"/>
              </w:rPr>
              <w:t xml:space="preserve">полнением настоящего постановления возложить на </w:t>
            </w:r>
            <w:r w:rsidR="00D043A9" w:rsidRPr="00E73FBC">
              <w:rPr>
                <w:sz w:val="28"/>
                <w:szCs w:val="28"/>
              </w:rPr>
              <w:t xml:space="preserve"> </w:t>
            </w:r>
            <w:r w:rsidR="00BB0E3B" w:rsidRPr="00E73FBC">
              <w:rPr>
                <w:sz w:val="28"/>
                <w:szCs w:val="28"/>
              </w:rPr>
              <w:t>главу сельского поселения Александровка Аверьянову В.Н.</w:t>
            </w:r>
          </w:p>
          <w:p w:rsidR="00E73FBC" w:rsidRPr="00E73FBC" w:rsidRDefault="00E73FBC" w:rsidP="001269D3">
            <w:pPr>
              <w:spacing w:line="228" w:lineRule="auto"/>
              <w:jc w:val="both"/>
              <w:rPr>
                <w:sz w:val="28"/>
                <w:szCs w:val="28"/>
              </w:rPr>
            </w:pPr>
          </w:p>
          <w:p w:rsidR="001E63A8" w:rsidRPr="00E73FBC" w:rsidRDefault="001E63A8" w:rsidP="001269D3">
            <w:pPr>
              <w:spacing w:line="228" w:lineRule="auto"/>
              <w:jc w:val="both"/>
              <w:rPr>
                <w:sz w:val="28"/>
                <w:szCs w:val="28"/>
              </w:rPr>
            </w:pPr>
            <w:r w:rsidRPr="00E73FBC">
              <w:rPr>
                <w:sz w:val="28"/>
                <w:szCs w:val="28"/>
              </w:rPr>
              <w:t xml:space="preserve">3.Опубликовать настоящее постановление в средствах массовой информации и разместить на официальном сайте администрации </w:t>
            </w:r>
            <w:proofErr w:type="gramStart"/>
            <w:r w:rsidRPr="00E73FBC">
              <w:rPr>
                <w:sz w:val="28"/>
                <w:szCs w:val="28"/>
              </w:rPr>
              <w:t>Кинель-Черкасского</w:t>
            </w:r>
            <w:proofErr w:type="gramEnd"/>
            <w:r w:rsidRPr="00E73FBC">
              <w:rPr>
                <w:sz w:val="28"/>
                <w:szCs w:val="28"/>
              </w:rPr>
              <w:t xml:space="preserve"> района.</w:t>
            </w:r>
          </w:p>
          <w:p w:rsidR="00681705" w:rsidRPr="00E73FBC" w:rsidRDefault="00681705" w:rsidP="001269D3">
            <w:pPr>
              <w:spacing w:line="228" w:lineRule="auto"/>
              <w:jc w:val="both"/>
              <w:rPr>
                <w:sz w:val="28"/>
                <w:szCs w:val="28"/>
              </w:rPr>
            </w:pPr>
          </w:p>
          <w:p w:rsidR="00D043A9" w:rsidRPr="00E73FBC" w:rsidRDefault="001E63A8" w:rsidP="001269D3">
            <w:pPr>
              <w:spacing w:line="228" w:lineRule="auto"/>
              <w:jc w:val="both"/>
              <w:rPr>
                <w:sz w:val="28"/>
                <w:szCs w:val="28"/>
              </w:rPr>
            </w:pPr>
            <w:r w:rsidRPr="00E73FBC">
              <w:rPr>
                <w:sz w:val="28"/>
                <w:szCs w:val="28"/>
              </w:rPr>
              <w:t>4</w:t>
            </w:r>
            <w:r w:rsidR="00D043A9" w:rsidRPr="00E73FBC">
              <w:rPr>
                <w:sz w:val="28"/>
                <w:szCs w:val="28"/>
              </w:rPr>
              <w:t>.Настоящее постановление вступает в силу со дня его официального опубликования.</w:t>
            </w:r>
          </w:p>
          <w:p w:rsidR="002A484E" w:rsidRPr="000533A1" w:rsidRDefault="002A484E" w:rsidP="001269D3">
            <w:pPr>
              <w:spacing w:line="228" w:lineRule="auto"/>
              <w:jc w:val="both"/>
              <w:rPr>
                <w:sz w:val="28"/>
                <w:szCs w:val="28"/>
              </w:rPr>
            </w:pPr>
          </w:p>
        </w:tc>
      </w:tr>
      <w:tr w:rsidR="00C11960" w:rsidTr="00EE57AA">
        <w:trPr>
          <w:trHeight w:val="645"/>
        </w:trPr>
        <w:tc>
          <w:tcPr>
            <w:tcW w:w="102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80F43" w:rsidRPr="00430DBF" w:rsidRDefault="00680F43" w:rsidP="001269D3">
            <w:pPr>
              <w:jc w:val="both"/>
              <w:rPr>
                <w:sz w:val="28"/>
                <w:szCs w:val="28"/>
              </w:rPr>
            </w:pPr>
          </w:p>
          <w:p w:rsidR="00E86DEC" w:rsidRDefault="00E86DEC" w:rsidP="001269D3">
            <w:pPr>
              <w:jc w:val="both"/>
              <w:rPr>
                <w:sz w:val="28"/>
                <w:szCs w:val="28"/>
              </w:rPr>
            </w:pPr>
          </w:p>
          <w:p w:rsidR="00681705" w:rsidRDefault="00C11960" w:rsidP="00681705">
            <w:pPr>
              <w:jc w:val="both"/>
              <w:rPr>
                <w:sz w:val="28"/>
                <w:szCs w:val="28"/>
              </w:rPr>
            </w:pPr>
            <w:r w:rsidRPr="00430DBF">
              <w:rPr>
                <w:sz w:val="28"/>
                <w:szCs w:val="28"/>
              </w:rPr>
              <w:t xml:space="preserve">Глава </w:t>
            </w:r>
            <w:r w:rsidR="00681705">
              <w:rPr>
                <w:sz w:val="28"/>
                <w:szCs w:val="28"/>
              </w:rPr>
              <w:t xml:space="preserve">сельского поселения </w:t>
            </w:r>
          </w:p>
          <w:p w:rsidR="00C11960" w:rsidRPr="00430DBF" w:rsidRDefault="00681705" w:rsidP="006817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Александровка                                                                </w:t>
            </w:r>
            <w:proofErr w:type="spellStart"/>
            <w:r>
              <w:rPr>
                <w:sz w:val="28"/>
                <w:szCs w:val="28"/>
              </w:rPr>
              <w:t>В.Н.Аверьянова</w:t>
            </w:r>
            <w:proofErr w:type="spellEnd"/>
          </w:p>
        </w:tc>
      </w:tr>
      <w:tr w:rsidR="00C11960" w:rsidRPr="00676DEE" w:rsidTr="00EE57AA">
        <w:trPr>
          <w:trHeight w:val="885"/>
        </w:trPr>
        <w:tc>
          <w:tcPr>
            <w:tcW w:w="102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50613" w:rsidRDefault="00E50613" w:rsidP="001269D3">
            <w:pPr>
              <w:jc w:val="both"/>
            </w:pPr>
          </w:p>
          <w:p w:rsidR="00E86DEC" w:rsidRDefault="00E86DEC" w:rsidP="001269D3">
            <w:pPr>
              <w:jc w:val="both"/>
              <w:rPr>
                <w:sz w:val="22"/>
                <w:szCs w:val="22"/>
              </w:rPr>
            </w:pPr>
          </w:p>
          <w:p w:rsidR="001E63A8" w:rsidRDefault="001E63A8" w:rsidP="001269D3">
            <w:pPr>
              <w:jc w:val="both"/>
              <w:rPr>
                <w:sz w:val="22"/>
                <w:szCs w:val="22"/>
              </w:rPr>
            </w:pPr>
          </w:p>
          <w:p w:rsidR="00C11960" w:rsidRPr="00430DBF" w:rsidRDefault="00C11960" w:rsidP="001269D3">
            <w:pPr>
              <w:jc w:val="both"/>
              <w:rPr>
                <w:sz w:val="28"/>
                <w:szCs w:val="28"/>
              </w:rPr>
            </w:pPr>
          </w:p>
        </w:tc>
      </w:tr>
    </w:tbl>
    <w:p w:rsidR="00302903" w:rsidRDefault="00302903" w:rsidP="001269D3">
      <w:pPr>
        <w:jc w:val="both"/>
      </w:pPr>
    </w:p>
    <w:sectPr w:rsidR="00302903" w:rsidSect="00681705">
      <w:headerReference w:type="default" r:id="rId10"/>
      <w:pgSz w:w="11906" w:h="16838"/>
      <w:pgMar w:top="426" w:right="851" w:bottom="89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4910" w:rsidRDefault="00414910" w:rsidP="00421A82">
      <w:r>
        <w:separator/>
      </w:r>
    </w:p>
  </w:endnote>
  <w:endnote w:type="continuationSeparator" w:id="0">
    <w:p w:rsidR="00414910" w:rsidRDefault="00414910" w:rsidP="00421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4910" w:rsidRDefault="00414910" w:rsidP="00421A82">
      <w:r>
        <w:separator/>
      </w:r>
    </w:p>
  </w:footnote>
  <w:footnote w:type="continuationSeparator" w:id="0">
    <w:p w:rsidR="00414910" w:rsidRDefault="00414910" w:rsidP="00421A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1A82" w:rsidRDefault="0072441E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D97E3D">
      <w:rPr>
        <w:noProof/>
      </w:rPr>
      <w:t>2</w:t>
    </w:r>
    <w:r>
      <w:rPr>
        <w:noProof/>
      </w:rPr>
      <w:fldChar w:fldCharType="end"/>
    </w:r>
  </w:p>
  <w:p w:rsidR="00421A82" w:rsidRPr="00421A82" w:rsidRDefault="00421A82" w:rsidP="00421A82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D5BE8"/>
    <w:multiLevelType w:val="multilevel"/>
    <w:tmpl w:val="7BC0EDC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-229"/>
        </w:tabs>
        <w:ind w:left="-22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-698"/>
        </w:tabs>
        <w:ind w:left="-6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1407"/>
        </w:tabs>
        <w:ind w:left="-14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1756"/>
        </w:tabs>
        <w:ind w:left="-17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2465"/>
        </w:tabs>
        <w:ind w:left="-24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2814"/>
        </w:tabs>
        <w:ind w:left="-28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3523"/>
        </w:tabs>
        <w:ind w:left="-35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3872"/>
        </w:tabs>
        <w:ind w:left="-3872" w:hanging="1800"/>
      </w:pPr>
      <w:rPr>
        <w:rFonts w:hint="default"/>
      </w:rPr>
    </w:lvl>
  </w:abstractNum>
  <w:abstractNum w:abstractNumId="1">
    <w:nsid w:val="59362327"/>
    <w:multiLevelType w:val="multilevel"/>
    <w:tmpl w:val="7458AFDC"/>
    <w:lvl w:ilvl="0">
      <w:start w:val="1"/>
      <w:numFmt w:val="decimal"/>
      <w:lvlText w:val="%1."/>
      <w:lvlJc w:val="left"/>
      <w:pPr>
        <w:ind w:left="846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5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7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4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66" w:hanging="2160"/>
      </w:pPr>
      <w:rPr>
        <w:rFonts w:hint="default"/>
      </w:rPr>
    </w:lvl>
  </w:abstractNum>
  <w:abstractNum w:abstractNumId="2">
    <w:nsid w:val="7BB81E43"/>
    <w:multiLevelType w:val="multilevel"/>
    <w:tmpl w:val="7458AFDC"/>
    <w:lvl w:ilvl="0">
      <w:start w:val="1"/>
      <w:numFmt w:val="decimal"/>
      <w:lvlText w:val="%1."/>
      <w:lvlJc w:val="left"/>
      <w:pPr>
        <w:ind w:left="846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5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7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4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66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116"/>
    <w:rsid w:val="00001BF4"/>
    <w:rsid w:val="000037C3"/>
    <w:rsid w:val="00015FFE"/>
    <w:rsid w:val="00032A49"/>
    <w:rsid w:val="00033698"/>
    <w:rsid w:val="00037969"/>
    <w:rsid w:val="000533A1"/>
    <w:rsid w:val="00065419"/>
    <w:rsid w:val="00072D7F"/>
    <w:rsid w:val="000A0EC2"/>
    <w:rsid w:val="000A2983"/>
    <w:rsid w:val="000E4824"/>
    <w:rsid w:val="000E4951"/>
    <w:rsid w:val="001016F1"/>
    <w:rsid w:val="00102D61"/>
    <w:rsid w:val="0010341E"/>
    <w:rsid w:val="00113E4B"/>
    <w:rsid w:val="0012583E"/>
    <w:rsid w:val="001269D3"/>
    <w:rsid w:val="00137DF7"/>
    <w:rsid w:val="001656ED"/>
    <w:rsid w:val="00193116"/>
    <w:rsid w:val="001956F0"/>
    <w:rsid w:val="001A223F"/>
    <w:rsid w:val="001A4053"/>
    <w:rsid w:val="001B6FD9"/>
    <w:rsid w:val="001C2BD1"/>
    <w:rsid w:val="001D58C4"/>
    <w:rsid w:val="001E2E30"/>
    <w:rsid w:val="001E63A8"/>
    <w:rsid w:val="001F06E9"/>
    <w:rsid w:val="00207B13"/>
    <w:rsid w:val="0022599A"/>
    <w:rsid w:val="00236EB0"/>
    <w:rsid w:val="00237A93"/>
    <w:rsid w:val="00242131"/>
    <w:rsid w:val="0024494D"/>
    <w:rsid w:val="002567DA"/>
    <w:rsid w:val="00280427"/>
    <w:rsid w:val="00282844"/>
    <w:rsid w:val="002A484E"/>
    <w:rsid w:val="002A5DA2"/>
    <w:rsid w:val="002C304F"/>
    <w:rsid w:val="002F42D8"/>
    <w:rsid w:val="002F7909"/>
    <w:rsid w:val="00302903"/>
    <w:rsid w:val="003155AA"/>
    <w:rsid w:val="0032084B"/>
    <w:rsid w:val="00326808"/>
    <w:rsid w:val="00356F1F"/>
    <w:rsid w:val="003A6DF2"/>
    <w:rsid w:val="003C3120"/>
    <w:rsid w:val="003C3A2F"/>
    <w:rsid w:val="003E15B7"/>
    <w:rsid w:val="00414910"/>
    <w:rsid w:val="00421A82"/>
    <w:rsid w:val="00430DBF"/>
    <w:rsid w:val="00454A9B"/>
    <w:rsid w:val="00472EDD"/>
    <w:rsid w:val="00481721"/>
    <w:rsid w:val="00496932"/>
    <w:rsid w:val="004B6CF3"/>
    <w:rsid w:val="004C5D40"/>
    <w:rsid w:val="004D1B88"/>
    <w:rsid w:val="004D7C32"/>
    <w:rsid w:val="004E14EE"/>
    <w:rsid w:val="004F77CD"/>
    <w:rsid w:val="00533999"/>
    <w:rsid w:val="00551CD5"/>
    <w:rsid w:val="0057008F"/>
    <w:rsid w:val="005962FE"/>
    <w:rsid w:val="005A21B6"/>
    <w:rsid w:val="005D06B1"/>
    <w:rsid w:val="005F3705"/>
    <w:rsid w:val="00601898"/>
    <w:rsid w:val="00603F9B"/>
    <w:rsid w:val="006143BB"/>
    <w:rsid w:val="006240FC"/>
    <w:rsid w:val="0064758F"/>
    <w:rsid w:val="00680F43"/>
    <w:rsid w:val="00681219"/>
    <w:rsid w:val="00681705"/>
    <w:rsid w:val="00690DCC"/>
    <w:rsid w:val="00691776"/>
    <w:rsid w:val="006B3C28"/>
    <w:rsid w:val="006C0CE5"/>
    <w:rsid w:val="006C5991"/>
    <w:rsid w:val="006D1330"/>
    <w:rsid w:val="006D5E98"/>
    <w:rsid w:val="00706E74"/>
    <w:rsid w:val="00713A04"/>
    <w:rsid w:val="0072441E"/>
    <w:rsid w:val="0075460A"/>
    <w:rsid w:val="00762DC5"/>
    <w:rsid w:val="00765AB3"/>
    <w:rsid w:val="00770493"/>
    <w:rsid w:val="00770556"/>
    <w:rsid w:val="007706F1"/>
    <w:rsid w:val="0078164C"/>
    <w:rsid w:val="0079025D"/>
    <w:rsid w:val="0079363C"/>
    <w:rsid w:val="007A20CD"/>
    <w:rsid w:val="007A5BD5"/>
    <w:rsid w:val="007B0533"/>
    <w:rsid w:val="007B0A75"/>
    <w:rsid w:val="007B372A"/>
    <w:rsid w:val="007D2B3C"/>
    <w:rsid w:val="007F5A96"/>
    <w:rsid w:val="00804AA1"/>
    <w:rsid w:val="00824401"/>
    <w:rsid w:val="00830C36"/>
    <w:rsid w:val="008416E9"/>
    <w:rsid w:val="008534ED"/>
    <w:rsid w:val="00870DB2"/>
    <w:rsid w:val="008723E6"/>
    <w:rsid w:val="008A59E5"/>
    <w:rsid w:val="008C7DFB"/>
    <w:rsid w:val="008D7882"/>
    <w:rsid w:val="008E63D1"/>
    <w:rsid w:val="008F36BD"/>
    <w:rsid w:val="00944C57"/>
    <w:rsid w:val="00953BE5"/>
    <w:rsid w:val="009558D5"/>
    <w:rsid w:val="00982C67"/>
    <w:rsid w:val="009A335B"/>
    <w:rsid w:val="009C2D35"/>
    <w:rsid w:val="009E1E6A"/>
    <w:rsid w:val="009E2798"/>
    <w:rsid w:val="009E7146"/>
    <w:rsid w:val="009E7E4F"/>
    <w:rsid w:val="009F11AF"/>
    <w:rsid w:val="009F69FE"/>
    <w:rsid w:val="009F7A25"/>
    <w:rsid w:val="00A11A39"/>
    <w:rsid w:val="00A2010A"/>
    <w:rsid w:val="00A2573E"/>
    <w:rsid w:val="00A27909"/>
    <w:rsid w:val="00A31FD8"/>
    <w:rsid w:val="00A4420D"/>
    <w:rsid w:val="00A7710B"/>
    <w:rsid w:val="00A945D1"/>
    <w:rsid w:val="00A95364"/>
    <w:rsid w:val="00A97BDC"/>
    <w:rsid w:val="00AB018E"/>
    <w:rsid w:val="00AC0083"/>
    <w:rsid w:val="00AC7F68"/>
    <w:rsid w:val="00AD2FB3"/>
    <w:rsid w:val="00AE485F"/>
    <w:rsid w:val="00AF0FB0"/>
    <w:rsid w:val="00B13D20"/>
    <w:rsid w:val="00B35B57"/>
    <w:rsid w:val="00B438DB"/>
    <w:rsid w:val="00B46AEF"/>
    <w:rsid w:val="00B565E2"/>
    <w:rsid w:val="00B651C2"/>
    <w:rsid w:val="00B838F6"/>
    <w:rsid w:val="00B91708"/>
    <w:rsid w:val="00BA4059"/>
    <w:rsid w:val="00BA4377"/>
    <w:rsid w:val="00BB0E3B"/>
    <w:rsid w:val="00BB323D"/>
    <w:rsid w:val="00BC21D3"/>
    <w:rsid w:val="00BD17F8"/>
    <w:rsid w:val="00BD340A"/>
    <w:rsid w:val="00BF1020"/>
    <w:rsid w:val="00BF114B"/>
    <w:rsid w:val="00C03E21"/>
    <w:rsid w:val="00C11960"/>
    <w:rsid w:val="00C154DF"/>
    <w:rsid w:val="00C21F83"/>
    <w:rsid w:val="00C33CC6"/>
    <w:rsid w:val="00C37C34"/>
    <w:rsid w:val="00C52382"/>
    <w:rsid w:val="00C549CC"/>
    <w:rsid w:val="00C568FE"/>
    <w:rsid w:val="00C7765A"/>
    <w:rsid w:val="00C84D6F"/>
    <w:rsid w:val="00C90BED"/>
    <w:rsid w:val="00C927CD"/>
    <w:rsid w:val="00C96BFC"/>
    <w:rsid w:val="00CA4C64"/>
    <w:rsid w:val="00CB1C98"/>
    <w:rsid w:val="00CC1103"/>
    <w:rsid w:val="00CF7CE8"/>
    <w:rsid w:val="00D043A9"/>
    <w:rsid w:val="00D2046E"/>
    <w:rsid w:val="00D2273F"/>
    <w:rsid w:val="00D439FD"/>
    <w:rsid w:val="00D97E3D"/>
    <w:rsid w:val="00DB58F3"/>
    <w:rsid w:val="00DB67BD"/>
    <w:rsid w:val="00DD2996"/>
    <w:rsid w:val="00DD2D0A"/>
    <w:rsid w:val="00DE0C54"/>
    <w:rsid w:val="00E24365"/>
    <w:rsid w:val="00E50613"/>
    <w:rsid w:val="00E620EA"/>
    <w:rsid w:val="00E64B92"/>
    <w:rsid w:val="00E73FBC"/>
    <w:rsid w:val="00E86DEC"/>
    <w:rsid w:val="00E94500"/>
    <w:rsid w:val="00EA5B80"/>
    <w:rsid w:val="00EC67F7"/>
    <w:rsid w:val="00EE4257"/>
    <w:rsid w:val="00EE57AA"/>
    <w:rsid w:val="00EF6406"/>
    <w:rsid w:val="00F20281"/>
    <w:rsid w:val="00F374B1"/>
    <w:rsid w:val="00F50FE9"/>
    <w:rsid w:val="00F60E3E"/>
    <w:rsid w:val="00F6128B"/>
    <w:rsid w:val="00F71CF9"/>
    <w:rsid w:val="00F76F71"/>
    <w:rsid w:val="00F778C1"/>
    <w:rsid w:val="00F96DC1"/>
    <w:rsid w:val="00FD193D"/>
    <w:rsid w:val="00FE13EC"/>
    <w:rsid w:val="00FE4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1196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119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7F5A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7F5A9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80F43"/>
    <w:pPr>
      <w:ind w:left="720"/>
      <w:contextualSpacing/>
    </w:pPr>
  </w:style>
  <w:style w:type="paragraph" w:styleId="a7">
    <w:name w:val="Body Text"/>
    <w:basedOn w:val="a"/>
    <w:link w:val="a8"/>
    <w:rsid w:val="006C0CE5"/>
    <w:pPr>
      <w:jc w:val="both"/>
    </w:pPr>
    <w:rPr>
      <w:color w:val="000000"/>
      <w:sz w:val="28"/>
      <w:szCs w:val="20"/>
    </w:rPr>
  </w:style>
  <w:style w:type="character" w:customStyle="1" w:styleId="a8">
    <w:name w:val="Основной текст Знак"/>
    <w:link w:val="a7"/>
    <w:rsid w:val="006C0CE5"/>
    <w:rPr>
      <w:color w:val="000000"/>
      <w:sz w:val="28"/>
    </w:rPr>
  </w:style>
  <w:style w:type="paragraph" w:customStyle="1" w:styleId="text">
    <w:name w:val="text"/>
    <w:basedOn w:val="a"/>
    <w:rsid w:val="00DD2D0A"/>
    <w:pPr>
      <w:spacing w:before="165" w:after="270"/>
      <w:ind w:left="270" w:right="270"/>
    </w:pPr>
    <w:rPr>
      <w:rFonts w:ascii="Arial" w:hAnsi="Arial" w:cs="Arial"/>
      <w:color w:val="000000"/>
      <w:sz w:val="18"/>
      <w:szCs w:val="18"/>
    </w:rPr>
  </w:style>
  <w:style w:type="paragraph" w:customStyle="1" w:styleId="ConsPlusNormal">
    <w:name w:val="ConsPlusNormal"/>
    <w:rsid w:val="004E14E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header"/>
    <w:basedOn w:val="a"/>
    <w:link w:val="aa"/>
    <w:uiPriority w:val="99"/>
    <w:rsid w:val="00421A8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421A82"/>
    <w:rPr>
      <w:sz w:val="24"/>
      <w:szCs w:val="24"/>
    </w:rPr>
  </w:style>
  <w:style w:type="paragraph" w:styleId="ab">
    <w:name w:val="footer"/>
    <w:basedOn w:val="a"/>
    <w:link w:val="ac"/>
    <w:rsid w:val="00421A8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421A82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1196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119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7F5A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7F5A9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80F43"/>
    <w:pPr>
      <w:ind w:left="720"/>
      <w:contextualSpacing/>
    </w:pPr>
  </w:style>
  <w:style w:type="paragraph" w:styleId="a7">
    <w:name w:val="Body Text"/>
    <w:basedOn w:val="a"/>
    <w:link w:val="a8"/>
    <w:rsid w:val="006C0CE5"/>
    <w:pPr>
      <w:jc w:val="both"/>
    </w:pPr>
    <w:rPr>
      <w:color w:val="000000"/>
      <w:sz w:val="28"/>
      <w:szCs w:val="20"/>
    </w:rPr>
  </w:style>
  <w:style w:type="character" w:customStyle="1" w:styleId="a8">
    <w:name w:val="Основной текст Знак"/>
    <w:link w:val="a7"/>
    <w:rsid w:val="006C0CE5"/>
    <w:rPr>
      <w:color w:val="000000"/>
      <w:sz w:val="28"/>
    </w:rPr>
  </w:style>
  <w:style w:type="paragraph" w:customStyle="1" w:styleId="text">
    <w:name w:val="text"/>
    <w:basedOn w:val="a"/>
    <w:rsid w:val="00DD2D0A"/>
    <w:pPr>
      <w:spacing w:before="165" w:after="270"/>
      <w:ind w:left="270" w:right="270"/>
    </w:pPr>
    <w:rPr>
      <w:rFonts w:ascii="Arial" w:hAnsi="Arial" w:cs="Arial"/>
      <w:color w:val="000000"/>
      <w:sz w:val="18"/>
      <w:szCs w:val="18"/>
    </w:rPr>
  </w:style>
  <w:style w:type="paragraph" w:customStyle="1" w:styleId="ConsPlusNormal">
    <w:name w:val="ConsPlusNormal"/>
    <w:rsid w:val="004E14E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header"/>
    <w:basedOn w:val="a"/>
    <w:link w:val="aa"/>
    <w:uiPriority w:val="99"/>
    <w:rsid w:val="00421A8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421A82"/>
    <w:rPr>
      <w:sz w:val="24"/>
      <w:szCs w:val="24"/>
    </w:rPr>
  </w:style>
  <w:style w:type="paragraph" w:styleId="ab">
    <w:name w:val="footer"/>
    <w:basedOn w:val="a"/>
    <w:link w:val="ac"/>
    <w:rsid w:val="00421A8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421A8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36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3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86;&#1080;%20&#1076;&#1086;&#1082;&#1091;&#1084;&#1077;&#1085;&#1090;&#1099;\&#1087;&#1080;&#1089;&#1100;&#1084;&#1072;\&#1041;&#1051;&#1040;&#1053;&#1050;%20&#1056;&#1040;&#1057;&#1055;&#1054;&#1056;&#1071;&#1046;&#1045;&#1053;&#1048;&#1071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002980-C370-41EA-BDCF-30169624E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РАСПОРЯЖЕНИЯ</Template>
  <TotalTime>14</TotalTime>
  <Pages>1</Pages>
  <Words>593</Words>
  <Characters>3382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Надежда</cp:lastModifiedBy>
  <cp:revision>4</cp:revision>
  <cp:lastPrinted>2014-06-24T09:58:00Z</cp:lastPrinted>
  <dcterms:created xsi:type="dcterms:W3CDTF">2014-06-24T07:47:00Z</dcterms:created>
  <dcterms:modified xsi:type="dcterms:W3CDTF">2014-06-24T09:59:00Z</dcterms:modified>
</cp:coreProperties>
</file>